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481"/>
      </w:tblGrid>
      <w:tr w:rsidR="004674FA" w:rsidRPr="00AC2526" w14:paraId="134ADE12" w14:textId="77777777" w:rsidTr="00DE6DCF">
        <w:tc>
          <w:tcPr>
            <w:tcW w:w="8481" w:type="dxa"/>
          </w:tcPr>
          <w:p w14:paraId="54246531" w14:textId="77777777" w:rsidR="00654EE7" w:rsidRPr="00AC2526" w:rsidRDefault="00654EE7" w:rsidP="00C9062D">
            <w:pPr>
              <w:pStyle w:val="TITLEPAGEUMP"/>
              <w:rPr>
                <w:color w:val="000000" w:themeColor="text1"/>
              </w:rPr>
            </w:pPr>
          </w:p>
        </w:tc>
      </w:tr>
      <w:tr w:rsidR="0002527E" w:rsidRPr="00AC2526" w14:paraId="4A88584F" w14:textId="77777777" w:rsidTr="00DE6DCF">
        <w:tc>
          <w:tcPr>
            <w:tcW w:w="8481" w:type="dxa"/>
          </w:tcPr>
          <w:p w14:paraId="3A362724" w14:textId="77777777" w:rsidR="0002527E" w:rsidRPr="00AC2526" w:rsidRDefault="0002527E" w:rsidP="00F219D2">
            <w:pPr>
              <w:pStyle w:val="TITLEPAGEUMP"/>
              <w:jc w:val="left"/>
              <w:rPr>
                <w:color w:val="000000" w:themeColor="text1"/>
              </w:rPr>
            </w:pPr>
          </w:p>
        </w:tc>
      </w:tr>
      <w:tr w:rsidR="0002527E" w:rsidRPr="00AC2526" w14:paraId="1AD8E034" w14:textId="77777777" w:rsidTr="00DE6DCF">
        <w:trPr>
          <w:trHeight w:val="2064"/>
        </w:trPr>
        <w:tc>
          <w:tcPr>
            <w:tcW w:w="8481" w:type="dxa"/>
          </w:tcPr>
          <w:p w14:paraId="6BB0AC6F" w14:textId="00AD007D" w:rsidR="0002527E" w:rsidRPr="00AC2526" w:rsidRDefault="00DE6DCF" w:rsidP="00C9062D">
            <w:pPr>
              <w:pStyle w:val="TITLEPAGEUMP"/>
              <w:rPr>
                <w:color w:val="000000" w:themeColor="text1"/>
              </w:rPr>
            </w:pPr>
            <w:r>
              <w:rPr>
                <w:color w:val="000000" w:themeColor="text1"/>
              </w:rPr>
              <w:t>TITLE</w:t>
            </w:r>
          </w:p>
          <w:p w14:paraId="73D40114" w14:textId="77777777" w:rsidR="0002527E" w:rsidRPr="00AC2526" w:rsidRDefault="0002527E" w:rsidP="00C9062D">
            <w:pPr>
              <w:pStyle w:val="TITLEPAGEUMP"/>
              <w:rPr>
                <w:color w:val="000000" w:themeColor="text1"/>
              </w:rPr>
            </w:pPr>
          </w:p>
          <w:p w14:paraId="273A45B1" w14:textId="77777777" w:rsidR="0002527E" w:rsidRPr="00AC2526" w:rsidRDefault="0002527E" w:rsidP="00C9062D">
            <w:pPr>
              <w:pStyle w:val="TITLEPAGEUMP"/>
              <w:rPr>
                <w:color w:val="000000" w:themeColor="text1"/>
              </w:rPr>
            </w:pPr>
          </w:p>
          <w:p w14:paraId="019060A9" w14:textId="77777777" w:rsidR="0002527E" w:rsidRPr="00AC2526" w:rsidRDefault="0002527E" w:rsidP="00C9062D">
            <w:pPr>
              <w:pStyle w:val="TITLEPAGEUMP"/>
              <w:rPr>
                <w:color w:val="000000" w:themeColor="text1"/>
              </w:rPr>
            </w:pPr>
          </w:p>
        </w:tc>
      </w:tr>
      <w:tr w:rsidR="004674FA" w:rsidRPr="00AC2526" w14:paraId="517AB032" w14:textId="77777777" w:rsidTr="00DE6DCF">
        <w:tc>
          <w:tcPr>
            <w:tcW w:w="8481" w:type="dxa"/>
          </w:tcPr>
          <w:p w14:paraId="0D1DF633" w14:textId="77777777" w:rsidR="00634150" w:rsidRPr="00AC2526" w:rsidRDefault="00634150" w:rsidP="00C9062D">
            <w:pPr>
              <w:pStyle w:val="TITLEPAGEUMP"/>
              <w:rPr>
                <w:color w:val="000000" w:themeColor="text1"/>
              </w:rPr>
            </w:pPr>
          </w:p>
        </w:tc>
      </w:tr>
      <w:tr w:rsidR="004674FA" w:rsidRPr="00AC2526" w14:paraId="54FA222B" w14:textId="77777777" w:rsidTr="00DE6DCF">
        <w:tc>
          <w:tcPr>
            <w:tcW w:w="8481" w:type="dxa"/>
          </w:tcPr>
          <w:p w14:paraId="6AC6500E" w14:textId="77777777" w:rsidR="00654EE7" w:rsidRPr="00AC2526" w:rsidRDefault="00654EE7" w:rsidP="00C9062D">
            <w:pPr>
              <w:pStyle w:val="TITLEPAGEUMP"/>
              <w:rPr>
                <w:color w:val="000000" w:themeColor="text1"/>
              </w:rPr>
            </w:pPr>
          </w:p>
        </w:tc>
      </w:tr>
      <w:tr w:rsidR="0002527E" w:rsidRPr="00AC2526" w14:paraId="12CF4E5E" w14:textId="77777777" w:rsidTr="00DE6DCF">
        <w:tc>
          <w:tcPr>
            <w:tcW w:w="8481" w:type="dxa"/>
          </w:tcPr>
          <w:p w14:paraId="1AFDB9D8" w14:textId="77777777" w:rsidR="0002527E" w:rsidRPr="00AC2526" w:rsidRDefault="0002527E" w:rsidP="00C9062D">
            <w:pPr>
              <w:pStyle w:val="TITLEPAGEUMP"/>
              <w:rPr>
                <w:color w:val="000000" w:themeColor="text1"/>
              </w:rPr>
            </w:pPr>
          </w:p>
        </w:tc>
      </w:tr>
      <w:tr w:rsidR="0002527E" w:rsidRPr="00AC2526" w14:paraId="6FBCDE0E" w14:textId="77777777" w:rsidTr="00DE6DCF">
        <w:tc>
          <w:tcPr>
            <w:tcW w:w="8481" w:type="dxa"/>
          </w:tcPr>
          <w:p w14:paraId="35FE16C9" w14:textId="77777777" w:rsidR="0002527E" w:rsidRPr="00AC2526" w:rsidRDefault="0002527E" w:rsidP="00C9062D">
            <w:pPr>
              <w:pStyle w:val="TITLEPAGEUMP"/>
              <w:rPr>
                <w:color w:val="000000" w:themeColor="text1"/>
              </w:rPr>
            </w:pPr>
          </w:p>
        </w:tc>
      </w:tr>
      <w:tr w:rsidR="0002527E" w:rsidRPr="00AC2526" w14:paraId="788BE1DF" w14:textId="77777777" w:rsidTr="00DE6DCF">
        <w:trPr>
          <w:trHeight w:val="1032"/>
        </w:trPr>
        <w:tc>
          <w:tcPr>
            <w:tcW w:w="8481" w:type="dxa"/>
          </w:tcPr>
          <w:p w14:paraId="3B9FB267" w14:textId="1EC19528" w:rsidR="0002527E" w:rsidRPr="00AC2526" w:rsidRDefault="00DE6DCF" w:rsidP="00C9062D">
            <w:pPr>
              <w:pStyle w:val="TITLEPAGEUMP"/>
              <w:rPr>
                <w:color w:val="000000" w:themeColor="text1"/>
              </w:rPr>
            </w:pPr>
            <w:r>
              <w:rPr>
                <w:color w:val="000000" w:themeColor="text1"/>
              </w:rPr>
              <w:t>STUDENT NAME</w:t>
            </w:r>
          </w:p>
        </w:tc>
      </w:tr>
      <w:tr w:rsidR="0002527E" w:rsidRPr="00AC2526" w14:paraId="26BC4F36" w14:textId="77777777" w:rsidTr="00DE6DCF">
        <w:tc>
          <w:tcPr>
            <w:tcW w:w="8481" w:type="dxa"/>
          </w:tcPr>
          <w:p w14:paraId="29651AA7" w14:textId="77777777" w:rsidR="0002527E" w:rsidRPr="00AC2526" w:rsidRDefault="0002527E" w:rsidP="00C9062D">
            <w:pPr>
              <w:pStyle w:val="TITLEPAGEUMP"/>
              <w:rPr>
                <w:color w:val="000000" w:themeColor="text1"/>
              </w:rPr>
            </w:pPr>
          </w:p>
        </w:tc>
      </w:tr>
      <w:tr w:rsidR="0002527E" w:rsidRPr="00AC2526" w14:paraId="6D7F1BC1" w14:textId="77777777" w:rsidTr="00DE6DCF">
        <w:tc>
          <w:tcPr>
            <w:tcW w:w="8481" w:type="dxa"/>
          </w:tcPr>
          <w:p w14:paraId="21379C97" w14:textId="77777777" w:rsidR="0002527E" w:rsidRPr="00AC2526" w:rsidRDefault="0002527E" w:rsidP="00C9062D">
            <w:pPr>
              <w:pStyle w:val="TITLEPAGEUMP"/>
              <w:rPr>
                <w:color w:val="000000" w:themeColor="text1"/>
              </w:rPr>
            </w:pPr>
          </w:p>
        </w:tc>
      </w:tr>
      <w:tr w:rsidR="004674FA" w:rsidRPr="00AC2526" w14:paraId="4539B025" w14:textId="77777777" w:rsidTr="00DE6DCF">
        <w:trPr>
          <w:trHeight w:val="747"/>
        </w:trPr>
        <w:tc>
          <w:tcPr>
            <w:tcW w:w="8481" w:type="dxa"/>
          </w:tcPr>
          <w:p w14:paraId="40589F38" w14:textId="77777777" w:rsidR="00634150" w:rsidRPr="00AC2526" w:rsidRDefault="00F219D2" w:rsidP="00C9062D">
            <w:pPr>
              <w:pStyle w:val="TITLEPAGEUMP"/>
              <w:rPr>
                <w:color w:val="000000" w:themeColor="text1"/>
              </w:rPr>
            </w:pPr>
            <w:r>
              <w:rPr>
                <w:color w:val="000000" w:themeColor="text1"/>
              </w:rPr>
              <w:t>Proposal</w:t>
            </w:r>
            <w:r w:rsidR="00634150" w:rsidRPr="00AC2526">
              <w:rPr>
                <w:color w:val="000000" w:themeColor="text1"/>
              </w:rPr>
              <w:t xml:space="preserve"> submitted in ful</w:t>
            </w:r>
            <w:r w:rsidR="00C762AA" w:rsidRPr="00AC2526">
              <w:rPr>
                <w:color w:val="000000" w:themeColor="text1"/>
              </w:rPr>
              <w:t>fi</w:t>
            </w:r>
            <w:r w:rsidR="00634150" w:rsidRPr="00AC2526">
              <w:rPr>
                <w:color w:val="000000" w:themeColor="text1"/>
              </w:rPr>
              <w:t>llment of the requirements</w:t>
            </w:r>
          </w:p>
          <w:p w14:paraId="2B144F79" w14:textId="517FFC2F" w:rsidR="00C762AA" w:rsidRPr="00AC2526" w:rsidRDefault="00DE6DCF" w:rsidP="00DE6DCF">
            <w:pPr>
              <w:pStyle w:val="TITLEPAGEUMP"/>
              <w:rPr>
                <w:color w:val="000000" w:themeColor="text1"/>
              </w:rPr>
            </w:pPr>
            <w:r>
              <w:rPr>
                <w:color w:val="000000" w:themeColor="text1"/>
              </w:rPr>
              <w:t>o</w:t>
            </w:r>
            <w:r w:rsidR="00634150" w:rsidRPr="00AC2526">
              <w:rPr>
                <w:color w:val="000000" w:themeColor="text1"/>
              </w:rPr>
              <w:t>f</w:t>
            </w:r>
            <w:r>
              <w:rPr>
                <w:color w:val="000000" w:themeColor="text1"/>
              </w:rPr>
              <w:t xml:space="preserve"> </w:t>
            </w:r>
            <w:r w:rsidR="00C762AA" w:rsidRPr="00AC2526">
              <w:rPr>
                <w:color w:val="000000" w:themeColor="text1"/>
              </w:rPr>
              <w:t>Master of Science</w:t>
            </w:r>
            <w:r>
              <w:rPr>
                <w:color w:val="000000" w:themeColor="text1"/>
              </w:rPr>
              <w:t xml:space="preserve"> / Doctor of Philosophy</w:t>
            </w:r>
          </w:p>
        </w:tc>
      </w:tr>
      <w:tr w:rsidR="004674FA" w:rsidRPr="00AC2526" w14:paraId="6D52D913" w14:textId="77777777" w:rsidTr="00DE6DCF">
        <w:tc>
          <w:tcPr>
            <w:tcW w:w="8481" w:type="dxa"/>
          </w:tcPr>
          <w:p w14:paraId="51275774" w14:textId="77777777" w:rsidR="00654EE7" w:rsidRPr="00AC2526" w:rsidRDefault="00654EE7" w:rsidP="00C9062D">
            <w:pPr>
              <w:pStyle w:val="TITLEPAGEUMP"/>
              <w:rPr>
                <w:color w:val="000000" w:themeColor="text1"/>
              </w:rPr>
            </w:pPr>
          </w:p>
        </w:tc>
      </w:tr>
      <w:tr w:rsidR="004674FA" w:rsidRPr="00AC2526" w14:paraId="308F3C0A" w14:textId="77777777" w:rsidTr="00DE6DCF">
        <w:tc>
          <w:tcPr>
            <w:tcW w:w="8481" w:type="dxa"/>
          </w:tcPr>
          <w:p w14:paraId="1E5EA93D" w14:textId="77777777" w:rsidR="00654EE7" w:rsidRPr="00AC2526" w:rsidRDefault="00654EE7" w:rsidP="00C9062D">
            <w:pPr>
              <w:pStyle w:val="TITLEPAGEUMP"/>
              <w:rPr>
                <w:color w:val="000000" w:themeColor="text1"/>
              </w:rPr>
            </w:pPr>
          </w:p>
        </w:tc>
      </w:tr>
      <w:tr w:rsidR="0002527E" w:rsidRPr="00AC2526" w14:paraId="307930BB" w14:textId="77777777" w:rsidTr="00DE6DCF">
        <w:tc>
          <w:tcPr>
            <w:tcW w:w="8481" w:type="dxa"/>
          </w:tcPr>
          <w:p w14:paraId="01FF0BED" w14:textId="77777777" w:rsidR="0002527E" w:rsidRPr="00AC2526" w:rsidRDefault="0002527E" w:rsidP="00C9062D">
            <w:pPr>
              <w:pStyle w:val="TITLEPAGEUMP"/>
              <w:rPr>
                <w:color w:val="000000" w:themeColor="text1"/>
              </w:rPr>
            </w:pPr>
          </w:p>
        </w:tc>
      </w:tr>
      <w:tr w:rsidR="0002527E" w:rsidRPr="00AC2526" w14:paraId="5F83C0D2" w14:textId="77777777" w:rsidTr="00DE6DCF">
        <w:tc>
          <w:tcPr>
            <w:tcW w:w="8481" w:type="dxa"/>
          </w:tcPr>
          <w:p w14:paraId="344F412A" w14:textId="77777777" w:rsidR="0002527E" w:rsidRPr="00AC2526" w:rsidRDefault="0002527E" w:rsidP="00C9062D">
            <w:pPr>
              <w:pStyle w:val="TITLEPAGEUMP"/>
              <w:rPr>
                <w:color w:val="000000" w:themeColor="text1"/>
              </w:rPr>
            </w:pPr>
          </w:p>
        </w:tc>
      </w:tr>
      <w:tr w:rsidR="004674FA" w:rsidRPr="00AC2526" w14:paraId="158E5F5D" w14:textId="77777777" w:rsidTr="00DE6DCF">
        <w:tc>
          <w:tcPr>
            <w:tcW w:w="8481" w:type="dxa"/>
          </w:tcPr>
          <w:p w14:paraId="5C892CF3" w14:textId="0603B546" w:rsidR="00654EE7" w:rsidRPr="00AC2526" w:rsidRDefault="00495895" w:rsidP="00C9062D">
            <w:pPr>
              <w:pStyle w:val="TITLEPAGEUMP"/>
              <w:rPr>
                <w:color w:val="000000" w:themeColor="text1"/>
              </w:rPr>
            </w:pPr>
            <w:r>
              <w:rPr>
                <w:color w:val="000000" w:themeColor="text1"/>
              </w:rPr>
              <w:t>Centre for Mathematical Sciences</w:t>
            </w:r>
          </w:p>
        </w:tc>
      </w:tr>
      <w:tr w:rsidR="004674FA" w:rsidRPr="00AC2526" w14:paraId="54EF86D6" w14:textId="77777777" w:rsidTr="00DE6DCF">
        <w:trPr>
          <w:trHeight w:val="657"/>
        </w:trPr>
        <w:tc>
          <w:tcPr>
            <w:tcW w:w="8481" w:type="dxa"/>
          </w:tcPr>
          <w:p w14:paraId="11ED3AA5" w14:textId="77777777" w:rsidR="00654EE7" w:rsidRPr="00AC2526" w:rsidRDefault="00634150" w:rsidP="00C9062D">
            <w:pPr>
              <w:pStyle w:val="TITLEPAGEUMP"/>
              <w:rPr>
                <w:color w:val="000000" w:themeColor="text1"/>
              </w:rPr>
            </w:pPr>
            <w:r w:rsidRPr="00AC2526">
              <w:rPr>
                <w:color w:val="000000" w:themeColor="text1"/>
              </w:rPr>
              <w:t>UNIVERSITI MALAYSIA PAHANG</w:t>
            </w:r>
          </w:p>
        </w:tc>
      </w:tr>
      <w:tr w:rsidR="004674FA" w:rsidRPr="00AC2526" w14:paraId="24018A10" w14:textId="77777777" w:rsidTr="00DE6DCF">
        <w:tc>
          <w:tcPr>
            <w:tcW w:w="8481" w:type="dxa"/>
          </w:tcPr>
          <w:p w14:paraId="041490BE" w14:textId="77777777" w:rsidR="00654EE7" w:rsidRPr="00AC2526" w:rsidRDefault="00654EE7" w:rsidP="00C9062D">
            <w:pPr>
              <w:pStyle w:val="TITLEPAGEUMP"/>
              <w:rPr>
                <w:color w:val="000000" w:themeColor="text1"/>
              </w:rPr>
            </w:pPr>
          </w:p>
        </w:tc>
      </w:tr>
      <w:tr w:rsidR="004674FA" w:rsidRPr="00AC2526" w14:paraId="0F32AB96" w14:textId="77777777" w:rsidTr="00DE6DCF">
        <w:tc>
          <w:tcPr>
            <w:tcW w:w="8481" w:type="dxa"/>
          </w:tcPr>
          <w:p w14:paraId="6A1A54C3" w14:textId="04386BEF" w:rsidR="00654EE7" w:rsidRPr="00AC2526" w:rsidRDefault="00495895" w:rsidP="00C9062D">
            <w:pPr>
              <w:pStyle w:val="TITLEPAGEUMP"/>
              <w:rPr>
                <w:color w:val="000000" w:themeColor="text1"/>
              </w:rPr>
            </w:pPr>
            <w:r>
              <w:rPr>
                <w:color w:val="000000" w:themeColor="text1"/>
              </w:rPr>
              <w:t>Month Year</w:t>
            </w:r>
          </w:p>
        </w:tc>
      </w:tr>
      <w:tr w:rsidR="004674FA" w:rsidRPr="00AC2526" w14:paraId="1E5AB8FD" w14:textId="77777777" w:rsidTr="00DE6DCF">
        <w:tc>
          <w:tcPr>
            <w:tcW w:w="8481" w:type="dxa"/>
          </w:tcPr>
          <w:p w14:paraId="25ED5ECE" w14:textId="77777777" w:rsidR="00654EE7" w:rsidRPr="00AC2526" w:rsidRDefault="00654EE7" w:rsidP="00C9062D">
            <w:pPr>
              <w:pStyle w:val="TITLEPAGEUMP"/>
              <w:rPr>
                <w:color w:val="000000" w:themeColor="text1"/>
              </w:rPr>
            </w:pPr>
          </w:p>
        </w:tc>
      </w:tr>
      <w:tr w:rsidR="004674FA" w:rsidRPr="00AC2526" w14:paraId="194C0CB4" w14:textId="77777777" w:rsidTr="00DE6DCF">
        <w:tc>
          <w:tcPr>
            <w:tcW w:w="8481" w:type="dxa"/>
          </w:tcPr>
          <w:p w14:paraId="19778593" w14:textId="77777777" w:rsidR="004674FA" w:rsidRPr="00AC2526" w:rsidRDefault="004674FA" w:rsidP="00C9062D">
            <w:pPr>
              <w:pStyle w:val="TITLEPAGEUMP"/>
              <w:rPr>
                <w:color w:val="000000" w:themeColor="text1"/>
              </w:rPr>
            </w:pPr>
          </w:p>
        </w:tc>
      </w:tr>
    </w:tbl>
    <w:p w14:paraId="159026FE" w14:textId="77777777" w:rsidR="009F38D9" w:rsidRPr="00AC2526" w:rsidRDefault="009F38D9" w:rsidP="009F38D9">
      <w:pPr>
        <w:rPr>
          <w:color w:val="000000" w:themeColor="text1"/>
        </w:rPr>
        <w:sectPr w:rsidR="009F38D9" w:rsidRPr="00AC2526" w:rsidSect="00B0416E">
          <w:footerReference w:type="default" r:id="rId8"/>
          <w:pgSz w:w="11906" w:h="16838"/>
          <w:pgMar w:top="1440" w:right="1440" w:bottom="1440" w:left="1985" w:header="706" w:footer="706" w:gutter="0"/>
          <w:cols w:space="708"/>
          <w:docGrid w:linePitch="360"/>
        </w:sectPr>
      </w:pPr>
    </w:p>
    <w:p w14:paraId="56348A55" w14:textId="77777777" w:rsidR="00634150" w:rsidRPr="00063BE8" w:rsidRDefault="00093825" w:rsidP="00CD43E8">
      <w:pPr>
        <w:pStyle w:val="TITLEATROMANPAGES"/>
        <w:rPr>
          <w:color w:val="000000" w:themeColor="text1"/>
          <w:szCs w:val="24"/>
          <w:lang w:val="en-US"/>
        </w:rPr>
      </w:pPr>
      <w:bookmarkStart w:id="0" w:name="_Toc88636292"/>
      <w:r w:rsidRPr="00063BE8">
        <w:rPr>
          <w:color w:val="000000" w:themeColor="text1"/>
          <w:szCs w:val="24"/>
          <w:lang w:val="en-US"/>
        </w:rPr>
        <w:lastRenderedPageBreak/>
        <w:t>A</w:t>
      </w:r>
      <w:r w:rsidR="00B92739" w:rsidRPr="00063BE8">
        <w:rPr>
          <w:color w:val="000000" w:themeColor="text1"/>
          <w:szCs w:val="24"/>
          <w:lang w:val="en-US"/>
        </w:rPr>
        <w:t>C</w:t>
      </w:r>
      <w:r w:rsidRPr="00063BE8">
        <w:rPr>
          <w:color w:val="000000" w:themeColor="text1"/>
          <w:szCs w:val="24"/>
          <w:lang w:val="en-US"/>
        </w:rPr>
        <w:t>KNOWLEDG</w:t>
      </w:r>
      <w:r w:rsidR="009F5D49" w:rsidRPr="00063BE8">
        <w:rPr>
          <w:color w:val="000000" w:themeColor="text1"/>
          <w:szCs w:val="24"/>
          <w:lang w:val="en-US"/>
        </w:rPr>
        <w:t>E</w:t>
      </w:r>
      <w:r w:rsidRPr="00063BE8">
        <w:rPr>
          <w:color w:val="000000" w:themeColor="text1"/>
          <w:szCs w:val="24"/>
          <w:lang w:val="en-US"/>
        </w:rPr>
        <w:t>MENT</w:t>
      </w:r>
      <w:r w:rsidR="00D33A77" w:rsidRPr="00063BE8">
        <w:rPr>
          <w:color w:val="000000" w:themeColor="text1"/>
          <w:szCs w:val="24"/>
          <w:lang w:val="en-US"/>
        </w:rPr>
        <w:t>S</w:t>
      </w:r>
      <w:bookmarkEnd w:id="0"/>
    </w:p>
    <w:sdt>
      <w:sdtPr>
        <w:rPr>
          <w:rFonts w:ascii="Times New Roman" w:hAnsi="Times New Roman" w:cs="Times New Roman"/>
          <w:color w:val="000000" w:themeColor="text1"/>
          <w:szCs w:val="24"/>
          <w:lang w:val="en-MY"/>
        </w:rPr>
        <w:alias w:val="Acknowledgement"/>
        <w:tag w:val="Acknowledgement"/>
        <w:id w:val="742539864"/>
        <w:lock w:val="sdtLocked"/>
        <w:placeholder>
          <w:docPart w:val="E193E47683C145128A07B122887AFBC7"/>
        </w:placeholder>
      </w:sdtPr>
      <w:sdtEndPr>
        <w:rPr>
          <w:lang w:val="en-US"/>
        </w:rPr>
      </w:sdtEndPr>
      <w:sdtContent>
        <w:p w14:paraId="38ABB13A" w14:textId="77777777" w:rsidR="00153DD1" w:rsidRPr="00495895" w:rsidRDefault="00C2677F" w:rsidP="00C2677F">
          <w:pPr>
            <w:pStyle w:val="Abstractfont"/>
            <w:rPr>
              <w:rFonts w:ascii="Times New Roman" w:hAnsi="Times New Roman" w:cs="Times New Roman"/>
              <w:color w:val="FF0000"/>
              <w:szCs w:val="24"/>
            </w:rPr>
          </w:pPr>
          <w:r w:rsidRPr="00495895">
            <w:rPr>
              <w:rFonts w:ascii="Times New Roman" w:hAnsi="Times New Roman" w:cs="Times New Roman"/>
              <w:color w:val="FF0000"/>
              <w:szCs w:val="24"/>
            </w:rPr>
            <w:t xml:space="preserve">All praise to Allah for giving me the opportunity as well as strength to pursue and complete my </w:t>
          </w:r>
          <w:r w:rsidR="00F219D2" w:rsidRPr="00495895">
            <w:rPr>
              <w:rFonts w:ascii="Times New Roman" w:hAnsi="Times New Roman" w:cs="Times New Roman"/>
              <w:color w:val="FF0000"/>
              <w:szCs w:val="24"/>
            </w:rPr>
            <w:t>research proposal for Dissertation 1</w:t>
          </w:r>
          <w:r w:rsidRPr="00495895">
            <w:rPr>
              <w:rFonts w:ascii="Times New Roman" w:hAnsi="Times New Roman" w:cs="Times New Roman"/>
              <w:color w:val="FF0000"/>
              <w:szCs w:val="24"/>
            </w:rPr>
            <w:t xml:space="preserve">. I would like to express my gratitude to those who have been supportive throughout my study and make the completion of this research </w:t>
          </w:r>
          <w:r w:rsidR="00153DD1" w:rsidRPr="00495895">
            <w:rPr>
              <w:rFonts w:ascii="Times New Roman" w:hAnsi="Times New Roman" w:cs="Times New Roman"/>
              <w:color w:val="FF0000"/>
              <w:szCs w:val="24"/>
            </w:rPr>
            <w:t>possible. First</w:t>
          </w:r>
          <w:r w:rsidRPr="00495895">
            <w:rPr>
              <w:rFonts w:ascii="Times New Roman" w:hAnsi="Times New Roman" w:cs="Times New Roman"/>
              <w:color w:val="FF0000"/>
              <w:szCs w:val="24"/>
            </w:rPr>
            <w:t xml:space="preserve"> and </w:t>
          </w:r>
          <w:r w:rsidR="00153DD1" w:rsidRPr="00495895">
            <w:rPr>
              <w:rFonts w:ascii="Times New Roman" w:hAnsi="Times New Roman" w:cs="Times New Roman"/>
              <w:color w:val="FF0000"/>
              <w:szCs w:val="24"/>
            </w:rPr>
            <w:t>foremost, I</w:t>
          </w:r>
          <w:r w:rsidRPr="00495895">
            <w:rPr>
              <w:rFonts w:ascii="Times New Roman" w:hAnsi="Times New Roman" w:cs="Times New Roman"/>
              <w:color w:val="FF0000"/>
              <w:szCs w:val="24"/>
            </w:rPr>
            <w:t xml:space="preserve"> would like to give appreciation to my </w:t>
          </w:r>
          <w:r w:rsidR="00153DD1" w:rsidRPr="00495895">
            <w:rPr>
              <w:rFonts w:ascii="Times New Roman" w:hAnsi="Times New Roman" w:cs="Times New Roman"/>
              <w:color w:val="FF0000"/>
              <w:szCs w:val="24"/>
            </w:rPr>
            <w:t>supervisor, Dr</w:t>
          </w:r>
          <w:r w:rsidR="00F219D2" w:rsidRPr="00495895">
            <w:rPr>
              <w:rFonts w:ascii="Times New Roman" w:hAnsi="Times New Roman" w:cs="Times New Roman"/>
              <w:color w:val="FF0000"/>
              <w:szCs w:val="24"/>
            </w:rPr>
            <w:t xml:space="preserve">. </w:t>
          </w:r>
          <w:r w:rsidRPr="00495895">
            <w:rPr>
              <w:rFonts w:ascii="Times New Roman" w:hAnsi="Times New Roman" w:cs="Times New Roman"/>
              <w:color w:val="FF0000"/>
              <w:szCs w:val="24"/>
            </w:rPr>
            <w:t xml:space="preserve">Norhayati Rosli for giving guidelines as well patiently review all my subpar </w:t>
          </w:r>
          <w:r w:rsidR="00153DD1" w:rsidRPr="00495895">
            <w:rPr>
              <w:rFonts w:ascii="Times New Roman" w:hAnsi="Times New Roman" w:cs="Times New Roman"/>
              <w:color w:val="FF0000"/>
              <w:szCs w:val="24"/>
            </w:rPr>
            <w:t xml:space="preserve">submission. It was a great honor for me to be working under such a great supervisor and aiding me throughout my </w:t>
          </w:r>
          <w:r w:rsidR="00E344A2" w:rsidRPr="00495895">
            <w:rPr>
              <w:rFonts w:ascii="Times New Roman" w:hAnsi="Times New Roman" w:cs="Times New Roman"/>
              <w:color w:val="FF0000"/>
              <w:szCs w:val="24"/>
            </w:rPr>
            <w:t>study. Additionally, I</w:t>
          </w:r>
          <w:r w:rsidR="00153DD1" w:rsidRPr="00495895">
            <w:rPr>
              <w:rFonts w:ascii="Times New Roman" w:hAnsi="Times New Roman" w:cs="Times New Roman"/>
              <w:color w:val="FF0000"/>
              <w:szCs w:val="24"/>
            </w:rPr>
            <w:t xml:space="preserve"> would like to thank my parent</w:t>
          </w:r>
          <w:r w:rsidR="00F219D2" w:rsidRPr="00495895">
            <w:rPr>
              <w:rFonts w:ascii="Times New Roman" w:hAnsi="Times New Roman" w:cs="Times New Roman"/>
              <w:color w:val="FF0000"/>
              <w:szCs w:val="24"/>
            </w:rPr>
            <w:t>s</w:t>
          </w:r>
          <w:r w:rsidR="00153DD1" w:rsidRPr="00495895">
            <w:rPr>
              <w:rFonts w:ascii="Times New Roman" w:hAnsi="Times New Roman" w:cs="Times New Roman"/>
              <w:color w:val="FF0000"/>
              <w:szCs w:val="24"/>
            </w:rPr>
            <w:t xml:space="preserve"> who ha</w:t>
          </w:r>
          <w:r w:rsidR="00F219D2" w:rsidRPr="00495895">
            <w:rPr>
              <w:rFonts w:ascii="Times New Roman" w:hAnsi="Times New Roman" w:cs="Times New Roman"/>
              <w:color w:val="FF0000"/>
              <w:szCs w:val="24"/>
            </w:rPr>
            <w:t>ve</w:t>
          </w:r>
          <w:r w:rsidR="00153DD1" w:rsidRPr="00495895">
            <w:rPr>
              <w:rFonts w:ascii="Times New Roman" w:hAnsi="Times New Roman" w:cs="Times New Roman"/>
              <w:color w:val="FF0000"/>
              <w:szCs w:val="24"/>
            </w:rPr>
            <w:t xml:space="preserve"> supported me throughout my study both physically and emotionally, and without them, none of these would happen. I would like to express gratitude to my friends who has </w:t>
          </w:r>
          <w:r w:rsidR="00F219D2" w:rsidRPr="00495895">
            <w:rPr>
              <w:rFonts w:ascii="Times New Roman" w:hAnsi="Times New Roman" w:cs="Times New Roman"/>
              <w:color w:val="FF0000"/>
              <w:szCs w:val="24"/>
            </w:rPr>
            <w:t>provided</w:t>
          </w:r>
          <w:r w:rsidR="00153DD1" w:rsidRPr="00495895">
            <w:rPr>
              <w:rFonts w:ascii="Times New Roman" w:hAnsi="Times New Roman" w:cs="Times New Roman"/>
              <w:color w:val="FF0000"/>
              <w:szCs w:val="24"/>
            </w:rPr>
            <w:t xml:space="preserve"> assistance emotionally throughout the process of this dissertation.</w:t>
          </w:r>
        </w:p>
        <w:p w14:paraId="2DBAC973" w14:textId="77777777" w:rsidR="00093825" w:rsidRPr="00063BE8" w:rsidRDefault="00815BDD" w:rsidP="00A3061A">
          <w:pPr>
            <w:pStyle w:val="Abstractfont"/>
            <w:rPr>
              <w:rFonts w:ascii="Times New Roman" w:hAnsi="Times New Roman" w:cs="Times New Roman"/>
              <w:color w:val="000000" w:themeColor="text1"/>
              <w:szCs w:val="24"/>
            </w:rPr>
          </w:pPr>
        </w:p>
      </w:sdtContent>
    </w:sdt>
    <w:p w14:paraId="71CF1046" w14:textId="77777777" w:rsidR="00093825" w:rsidRPr="00063BE8" w:rsidRDefault="00093825" w:rsidP="00093825">
      <w:pPr>
        <w:rPr>
          <w:rFonts w:ascii="Times New Roman" w:hAnsi="Times New Roman" w:cs="Times New Roman"/>
          <w:color w:val="000000" w:themeColor="text1"/>
          <w:sz w:val="24"/>
          <w:szCs w:val="24"/>
          <w:lang w:val="en-US"/>
        </w:rPr>
      </w:pPr>
    </w:p>
    <w:p w14:paraId="2FB042EB" w14:textId="77777777" w:rsidR="00093825" w:rsidRPr="00063BE8" w:rsidRDefault="00093825" w:rsidP="00093825">
      <w:pPr>
        <w:rPr>
          <w:rFonts w:ascii="Times New Roman" w:hAnsi="Times New Roman" w:cs="Times New Roman"/>
          <w:color w:val="000000" w:themeColor="text1"/>
          <w:sz w:val="24"/>
          <w:szCs w:val="24"/>
          <w:lang w:val="en-US"/>
        </w:rPr>
      </w:pPr>
    </w:p>
    <w:p w14:paraId="18040405" w14:textId="77777777" w:rsidR="00093825" w:rsidRPr="00063BE8" w:rsidRDefault="00093825" w:rsidP="00CD43E8">
      <w:pPr>
        <w:pStyle w:val="TITLEATROMANPAGES"/>
        <w:rPr>
          <w:color w:val="000000" w:themeColor="text1"/>
          <w:szCs w:val="24"/>
          <w:lang w:val="en-US"/>
        </w:rPr>
      </w:pPr>
      <w:bookmarkStart w:id="1" w:name="_Toc88636293"/>
      <w:r w:rsidRPr="00063BE8">
        <w:rPr>
          <w:color w:val="000000" w:themeColor="text1"/>
          <w:szCs w:val="24"/>
          <w:lang w:val="en-US"/>
        </w:rPr>
        <w:lastRenderedPageBreak/>
        <w:t>ABSTRA</w:t>
      </w:r>
      <w:r w:rsidR="00071BAC" w:rsidRPr="00063BE8">
        <w:rPr>
          <w:color w:val="000000" w:themeColor="text1"/>
          <w:szCs w:val="24"/>
          <w:lang w:val="en-US"/>
        </w:rPr>
        <w:t>K</w:t>
      </w:r>
      <w:bookmarkEnd w:id="1"/>
    </w:p>
    <w:sdt>
      <w:sdtPr>
        <w:rPr>
          <w:rFonts w:ascii="Times New Roman" w:hAnsi="Times New Roman" w:cs="Times New Roman"/>
          <w:color w:val="000000" w:themeColor="text1"/>
          <w:szCs w:val="24"/>
        </w:rPr>
        <w:alias w:val="Abstrak BM"/>
        <w:tag w:val="Abstrak BM"/>
        <w:id w:val="-268236703"/>
        <w:placeholder>
          <w:docPart w:val="E193E47683C145128A07B122887AFBC7"/>
        </w:placeholder>
      </w:sdtPr>
      <w:sdtEndPr/>
      <w:sdtContent>
        <w:p w14:paraId="6D1AF4B4" w14:textId="435DBD15" w:rsidR="00192516" w:rsidRPr="00192516" w:rsidRDefault="00495895" w:rsidP="00192516">
          <w:pPr>
            <w:pStyle w:val="Abstractfont"/>
            <w:rPr>
              <w:rFonts w:ascii="Times New Roman" w:hAnsi="Times New Roman" w:cs="Times New Roman"/>
              <w:color w:val="000000" w:themeColor="text1"/>
              <w:szCs w:val="24"/>
              <w:lang w:val="en-IE"/>
            </w:rPr>
          </w:pPr>
          <w:r>
            <w:rPr>
              <w:rFonts w:ascii="Times New Roman" w:hAnsi="Times New Roman" w:cs="Times New Roman"/>
              <w:color w:val="000000" w:themeColor="text1"/>
              <w:szCs w:val="24"/>
              <w:lang w:val="ms-MY"/>
            </w:rPr>
            <w:t xml:space="preserve">Abstrak </w:t>
          </w:r>
          <w:r w:rsidR="003F047B">
            <w:rPr>
              <w:rFonts w:ascii="Times New Roman" w:hAnsi="Times New Roman" w:cs="Times New Roman"/>
              <w:color w:val="000000" w:themeColor="text1"/>
              <w:szCs w:val="24"/>
              <w:lang w:val="ms-MY"/>
            </w:rPr>
            <w:t>Malay</w:t>
          </w:r>
        </w:p>
        <w:p w14:paraId="3E2A82C5" w14:textId="77777777" w:rsidR="00093825" w:rsidRPr="00063BE8" w:rsidRDefault="00815BDD" w:rsidP="00A3061A">
          <w:pPr>
            <w:pStyle w:val="Abstractfont"/>
            <w:rPr>
              <w:rFonts w:ascii="Times New Roman" w:hAnsi="Times New Roman" w:cs="Times New Roman"/>
              <w:color w:val="000000" w:themeColor="text1"/>
              <w:szCs w:val="24"/>
              <w:lang w:val="ms-MY"/>
            </w:rPr>
          </w:pPr>
        </w:p>
      </w:sdtContent>
    </w:sdt>
    <w:p w14:paraId="7FE79043" w14:textId="77777777" w:rsidR="00093825" w:rsidRPr="00063BE8" w:rsidRDefault="00B92739" w:rsidP="00CD43E8">
      <w:pPr>
        <w:pStyle w:val="TITLEATROMANPAGES"/>
        <w:rPr>
          <w:color w:val="000000" w:themeColor="text1"/>
          <w:szCs w:val="24"/>
          <w:lang w:val="en-US"/>
        </w:rPr>
      </w:pPr>
      <w:bookmarkStart w:id="2" w:name="_Toc88636294"/>
      <w:r w:rsidRPr="00063BE8">
        <w:rPr>
          <w:color w:val="000000" w:themeColor="text1"/>
          <w:szCs w:val="24"/>
          <w:lang w:val="en-US"/>
        </w:rPr>
        <w:lastRenderedPageBreak/>
        <w:t>ABSTRA</w:t>
      </w:r>
      <w:r w:rsidR="00071BAC" w:rsidRPr="00063BE8">
        <w:rPr>
          <w:color w:val="000000" w:themeColor="text1"/>
          <w:szCs w:val="24"/>
          <w:lang w:val="en-US"/>
        </w:rPr>
        <w:t>CT</w:t>
      </w:r>
      <w:bookmarkEnd w:id="2"/>
    </w:p>
    <w:sdt>
      <w:sdtPr>
        <w:rPr>
          <w:rFonts w:ascii="Times New Roman" w:hAnsi="Times New Roman" w:cs="Times New Roman"/>
          <w:color w:val="000000" w:themeColor="text1"/>
          <w:szCs w:val="24"/>
        </w:rPr>
        <w:alias w:val="Abstrak BM"/>
        <w:tag w:val="Abstrak BM"/>
        <w:id w:val="1069077389"/>
        <w:placeholder>
          <w:docPart w:val="7CEEFD3C6A11436B9064062C59F3451C"/>
        </w:placeholder>
      </w:sdtPr>
      <w:sdtEndPr/>
      <w:sdtContent>
        <w:p w14:paraId="71964C3A" w14:textId="27DBF67C" w:rsidR="00C82F56" w:rsidRPr="00063BE8" w:rsidRDefault="00495895" w:rsidP="00A3061A">
          <w:pPr>
            <w:pStyle w:val="Abstractfont"/>
            <w:rPr>
              <w:rFonts w:ascii="Times New Roman" w:hAnsi="Times New Roman" w:cs="Times New Roman"/>
              <w:color w:val="000000" w:themeColor="text1"/>
              <w:szCs w:val="24"/>
              <w:lang w:val="en-GB"/>
            </w:rPr>
          </w:pPr>
          <w:r>
            <w:rPr>
              <w:rFonts w:ascii="Times New Roman" w:hAnsi="Times New Roman" w:cs="Times New Roman"/>
              <w:color w:val="000000" w:themeColor="text1"/>
              <w:szCs w:val="24"/>
              <w:lang w:val="en-MY"/>
            </w:rPr>
            <w:t>Abstract English</w:t>
          </w:r>
        </w:p>
      </w:sdtContent>
    </w:sdt>
    <w:p w14:paraId="2DF750DF" w14:textId="77777777" w:rsidR="00A833E2" w:rsidRPr="00063BE8" w:rsidRDefault="00A833E2" w:rsidP="00093825">
      <w:pPr>
        <w:rPr>
          <w:rFonts w:ascii="Times New Roman" w:hAnsi="Times New Roman" w:cs="Times New Roman"/>
          <w:color w:val="000000" w:themeColor="text1"/>
          <w:sz w:val="24"/>
          <w:szCs w:val="24"/>
          <w:lang w:val="en-US"/>
        </w:rPr>
      </w:pPr>
    </w:p>
    <w:p w14:paraId="03E641F9" w14:textId="77777777" w:rsidR="000A0A75" w:rsidRPr="00063BE8" w:rsidRDefault="00093825" w:rsidP="00E31980">
      <w:pPr>
        <w:pStyle w:val="TITLEATROMANPAGES"/>
        <w:rPr>
          <w:color w:val="000000" w:themeColor="text1"/>
          <w:szCs w:val="24"/>
          <w:lang w:val="en-US"/>
        </w:rPr>
      </w:pPr>
      <w:bookmarkStart w:id="3" w:name="_Toc88636295"/>
      <w:r w:rsidRPr="00063BE8">
        <w:rPr>
          <w:color w:val="000000" w:themeColor="text1"/>
          <w:szCs w:val="24"/>
          <w:lang w:val="en-US"/>
        </w:rPr>
        <w:lastRenderedPageBreak/>
        <w:t>TABLE OF CONTENT</w:t>
      </w:r>
      <w:bookmarkEnd w:id="3"/>
    </w:p>
    <w:p w14:paraId="337DA175" w14:textId="77777777" w:rsidR="00D70A4E" w:rsidRPr="00063BE8" w:rsidRDefault="00F34597" w:rsidP="00CA6F22">
      <w:pPr>
        <w:pStyle w:val="TOC4"/>
        <w:rPr>
          <w:rFonts w:ascii="Times New Roman" w:hAnsi="Times New Roman" w:cs="Times New Roman"/>
          <w:szCs w:val="24"/>
        </w:rPr>
      </w:pPr>
      <w:r w:rsidRPr="00063BE8">
        <w:rPr>
          <w:rFonts w:ascii="Times New Roman" w:hAnsi="Times New Roman" w:cs="Times New Roman"/>
          <w:szCs w:val="24"/>
        </w:rPr>
        <w:t>TITLE PAGE</w:t>
      </w:r>
      <w:r w:rsidRPr="00063BE8">
        <w:rPr>
          <w:rFonts w:ascii="Times New Roman" w:hAnsi="Times New Roman" w:cs="Times New Roman"/>
          <w:szCs w:val="24"/>
        </w:rPr>
        <w:tab/>
      </w:r>
    </w:p>
    <w:p w14:paraId="360D9280" w14:textId="0BF628B9" w:rsidR="006D09AF" w:rsidRDefault="00E11BC5">
      <w:pPr>
        <w:pStyle w:val="TOC4"/>
        <w:rPr>
          <w:b w:val="0"/>
          <w:noProof/>
          <w:sz w:val="22"/>
          <w:lang w:val="en-SG" w:eastAsia="en-SG"/>
        </w:rPr>
      </w:pPr>
      <w:r w:rsidRPr="00063BE8">
        <w:rPr>
          <w:rFonts w:ascii="Times New Roman" w:hAnsi="Times New Roman" w:cs="Times New Roman"/>
          <w:noProof/>
          <w:szCs w:val="24"/>
        </w:rPr>
        <w:fldChar w:fldCharType="begin"/>
      </w:r>
      <w:r w:rsidRPr="00063BE8">
        <w:rPr>
          <w:rFonts w:ascii="Times New Roman" w:hAnsi="Times New Roman" w:cs="Times New Roman"/>
          <w:noProof/>
          <w:szCs w:val="24"/>
        </w:rPr>
        <w:instrText xml:space="preserve"> TOC \o "1-4" \h \z \u </w:instrText>
      </w:r>
      <w:r w:rsidRPr="00063BE8">
        <w:rPr>
          <w:rFonts w:ascii="Times New Roman" w:hAnsi="Times New Roman" w:cs="Times New Roman"/>
          <w:noProof/>
          <w:szCs w:val="24"/>
        </w:rPr>
        <w:fldChar w:fldCharType="separate"/>
      </w:r>
      <w:hyperlink w:anchor="_Toc88636292" w:history="1">
        <w:r w:rsidR="006D09AF" w:rsidRPr="00DC0AE7">
          <w:rPr>
            <w:rStyle w:val="Hyperlink"/>
            <w:noProof/>
          </w:rPr>
          <w:t>ACKNOWLEDGEMENTS</w:t>
        </w:r>
        <w:r w:rsidR="006D09AF">
          <w:rPr>
            <w:noProof/>
            <w:webHidden/>
          </w:rPr>
          <w:tab/>
        </w:r>
        <w:r w:rsidR="006D09AF">
          <w:rPr>
            <w:noProof/>
            <w:webHidden/>
          </w:rPr>
          <w:fldChar w:fldCharType="begin"/>
        </w:r>
        <w:r w:rsidR="006D09AF">
          <w:rPr>
            <w:noProof/>
            <w:webHidden/>
          </w:rPr>
          <w:instrText xml:space="preserve"> PAGEREF _Toc88636292 \h </w:instrText>
        </w:r>
        <w:r w:rsidR="006D09AF">
          <w:rPr>
            <w:noProof/>
            <w:webHidden/>
          </w:rPr>
        </w:r>
        <w:r w:rsidR="006D09AF">
          <w:rPr>
            <w:noProof/>
            <w:webHidden/>
          </w:rPr>
          <w:fldChar w:fldCharType="separate"/>
        </w:r>
        <w:r w:rsidR="006D09AF">
          <w:rPr>
            <w:noProof/>
            <w:webHidden/>
          </w:rPr>
          <w:t>ii</w:t>
        </w:r>
        <w:r w:rsidR="006D09AF">
          <w:rPr>
            <w:noProof/>
            <w:webHidden/>
          </w:rPr>
          <w:fldChar w:fldCharType="end"/>
        </w:r>
      </w:hyperlink>
    </w:p>
    <w:p w14:paraId="41BA08AC" w14:textId="46CB420B" w:rsidR="006D09AF" w:rsidRDefault="006D09AF">
      <w:pPr>
        <w:pStyle w:val="TOC4"/>
        <w:rPr>
          <w:b w:val="0"/>
          <w:noProof/>
          <w:sz w:val="22"/>
          <w:lang w:val="en-SG" w:eastAsia="en-SG"/>
        </w:rPr>
      </w:pPr>
      <w:hyperlink w:anchor="_Toc88636293" w:history="1">
        <w:r w:rsidRPr="00DC0AE7">
          <w:rPr>
            <w:rStyle w:val="Hyperlink"/>
            <w:noProof/>
          </w:rPr>
          <w:t>ABSTRAK</w:t>
        </w:r>
        <w:r>
          <w:rPr>
            <w:noProof/>
            <w:webHidden/>
          </w:rPr>
          <w:tab/>
        </w:r>
        <w:r>
          <w:rPr>
            <w:noProof/>
            <w:webHidden/>
          </w:rPr>
          <w:fldChar w:fldCharType="begin"/>
        </w:r>
        <w:r>
          <w:rPr>
            <w:noProof/>
            <w:webHidden/>
          </w:rPr>
          <w:instrText xml:space="preserve"> PAGEREF _Toc88636293 \h </w:instrText>
        </w:r>
        <w:r>
          <w:rPr>
            <w:noProof/>
            <w:webHidden/>
          </w:rPr>
        </w:r>
        <w:r>
          <w:rPr>
            <w:noProof/>
            <w:webHidden/>
          </w:rPr>
          <w:fldChar w:fldCharType="separate"/>
        </w:r>
        <w:r>
          <w:rPr>
            <w:noProof/>
            <w:webHidden/>
          </w:rPr>
          <w:t>iii</w:t>
        </w:r>
        <w:r>
          <w:rPr>
            <w:noProof/>
            <w:webHidden/>
          </w:rPr>
          <w:fldChar w:fldCharType="end"/>
        </w:r>
      </w:hyperlink>
    </w:p>
    <w:p w14:paraId="18EB95F7" w14:textId="72F8668B" w:rsidR="006D09AF" w:rsidRDefault="006D09AF">
      <w:pPr>
        <w:pStyle w:val="TOC4"/>
        <w:rPr>
          <w:b w:val="0"/>
          <w:noProof/>
          <w:sz w:val="22"/>
          <w:lang w:val="en-SG" w:eastAsia="en-SG"/>
        </w:rPr>
      </w:pPr>
      <w:hyperlink w:anchor="_Toc88636294" w:history="1">
        <w:r w:rsidRPr="00DC0AE7">
          <w:rPr>
            <w:rStyle w:val="Hyperlink"/>
            <w:noProof/>
          </w:rPr>
          <w:t>ABSTRACT</w:t>
        </w:r>
        <w:r>
          <w:rPr>
            <w:noProof/>
            <w:webHidden/>
          </w:rPr>
          <w:tab/>
        </w:r>
        <w:r>
          <w:rPr>
            <w:noProof/>
            <w:webHidden/>
          </w:rPr>
          <w:fldChar w:fldCharType="begin"/>
        </w:r>
        <w:r>
          <w:rPr>
            <w:noProof/>
            <w:webHidden/>
          </w:rPr>
          <w:instrText xml:space="preserve"> PAGEREF _Toc88636294 \h </w:instrText>
        </w:r>
        <w:r>
          <w:rPr>
            <w:noProof/>
            <w:webHidden/>
          </w:rPr>
        </w:r>
        <w:r>
          <w:rPr>
            <w:noProof/>
            <w:webHidden/>
          </w:rPr>
          <w:fldChar w:fldCharType="separate"/>
        </w:r>
        <w:r>
          <w:rPr>
            <w:noProof/>
            <w:webHidden/>
          </w:rPr>
          <w:t>iv</w:t>
        </w:r>
        <w:r>
          <w:rPr>
            <w:noProof/>
            <w:webHidden/>
          </w:rPr>
          <w:fldChar w:fldCharType="end"/>
        </w:r>
      </w:hyperlink>
    </w:p>
    <w:p w14:paraId="20E4D24A" w14:textId="205A41A4" w:rsidR="006D09AF" w:rsidRDefault="006D09AF">
      <w:pPr>
        <w:pStyle w:val="TOC4"/>
        <w:rPr>
          <w:b w:val="0"/>
          <w:noProof/>
          <w:sz w:val="22"/>
          <w:lang w:val="en-SG" w:eastAsia="en-SG"/>
        </w:rPr>
      </w:pPr>
      <w:hyperlink w:anchor="_Toc88636295" w:history="1">
        <w:r w:rsidRPr="00DC0AE7">
          <w:rPr>
            <w:rStyle w:val="Hyperlink"/>
            <w:noProof/>
          </w:rPr>
          <w:t>TABLE OF CONTENT</w:t>
        </w:r>
        <w:r>
          <w:rPr>
            <w:noProof/>
            <w:webHidden/>
          </w:rPr>
          <w:tab/>
        </w:r>
        <w:r>
          <w:rPr>
            <w:noProof/>
            <w:webHidden/>
          </w:rPr>
          <w:fldChar w:fldCharType="begin"/>
        </w:r>
        <w:r>
          <w:rPr>
            <w:noProof/>
            <w:webHidden/>
          </w:rPr>
          <w:instrText xml:space="preserve"> PAGEREF _Toc88636295 \h </w:instrText>
        </w:r>
        <w:r>
          <w:rPr>
            <w:noProof/>
            <w:webHidden/>
          </w:rPr>
        </w:r>
        <w:r>
          <w:rPr>
            <w:noProof/>
            <w:webHidden/>
          </w:rPr>
          <w:fldChar w:fldCharType="separate"/>
        </w:r>
        <w:r>
          <w:rPr>
            <w:noProof/>
            <w:webHidden/>
          </w:rPr>
          <w:t>v</w:t>
        </w:r>
        <w:r>
          <w:rPr>
            <w:noProof/>
            <w:webHidden/>
          </w:rPr>
          <w:fldChar w:fldCharType="end"/>
        </w:r>
      </w:hyperlink>
    </w:p>
    <w:p w14:paraId="05642525" w14:textId="3E03C85E" w:rsidR="006D09AF" w:rsidRDefault="006D09AF">
      <w:pPr>
        <w:pStyle w:val="TOC4"/>
        <w:rPr>
          <w:b w:val="0"/>
          <w:noProof/>
          <w:sz w:val="22"/>
          <w:lang w:val="en-SG" w:eastAsia="en-SG"/>
        </w:rPr>
      </w:pPr>
      <w:hyperlink w:anchor="_Toc88636296" w:history="1">
        <w:r w:rsidRPr="00DC0AE7">
          <w:rPr>
            <w:rStyle w:val="Hyperlink"/>
            <w:noProof/>
          </w:rPr>
          <w:t>LIST OF TABLES</w:t>
        </w:r>
        <w:r>
          <w:rPr>
            <w:noProof/>
            <w:webHidden/>
          </w:rPr>
          <w:tab/>
        </w:r>
        <w:r>
          <w:rPr>
            <w:noProof/>
            <w:webHidden/>
          </w:rPr>
          <w:fldChar w:fldCharType="begin"/>
        </w:r>
        <w:r>
          <w:rPr>
            <w:noProof/>
            <w:webHidden/>
          </w:rPr>
          <w:instrText xml:space="preserve"> PAGEREF _Toc88636296 \h </w:instrText>
        </w:r>
        <w:r>
          <w:rPr>
            <w:noProof/>
            <w:webHidden/>
          </w:rPr>
        </w:r>
        <w:r>
          <w:rPr>
            <w:noProof/>
            <w:webHidden/>
          </w:rPr>
          <w:fldChar w:fldCharType="separate"/>
        </w:r>
        <w:r>
          <w:rPr>
            <w:noProof/>
            <w:webHidden/>
          </w:rPr>
          <w:t>vii</w:t>
        </w:r>
        <w:r>
          <w:rPr>
            <w:noProof/>
            <w:webHidden/>
          </w:rPr>
          <w:fldChar w:fldCharType="end"/>
        </w:r>
      </w:hyperlink>
    </w:p>
    <w:p w14:paraId="6DF1C21F" w14:textId="23D8B5C1" w:rsidR="006D09AF" w:rsidRDefault="006D09AF">
      <w:pPr>
        <w:pStyle w:val="TOC4"/>
        <w:rPr>
          <w:b w:val="0"/>
          <w:noProof/>
          <w:sz w:val="22"/>
          <w:lang w:val="en-SG" w:eastAsia="en-SG"/>
        </w:rPr>
      </w:pPr>
      <w:hyperlink w:anchor="_Toc88636297" w:history="1">
        <w:r w:rsidRPr="00DC0AE7">
          <w:rPr>
            <w:rStyle w:val="Hyperlink"/>
            <w:noProof/>
          </w:rPr>
          <w:t>LIST OF FIGURES</w:t>
        </w:r>
        <w:r>
          <w:rPr>
            <w:noProof/>
            <w:webHidden/>
          </w:rPr>
          <w:tab/>
        </w:r>
        <w:r>
          <w:rPr>
            <w:noProof/>
            <w:webHidden/>
          </w:rPr>
          <w:fldChar w:fldCharType="begin"/>
        </w:r>
        <w:r>
          <w:rPr>
            <w:noProof/>
            <w:webHidden/>
          </w:rPr>
          <w:instrText xml:space="preserve"> PAGEREF _Toc88636297 \h </w:instrText>
        </w:r>
        <w:r>
          <w:rPr>
            <w:noProof/>
            <w:webHidden/>
          </w:rPr>
        </w:r>
        <w:r>
          <w:rPr>
            <w:noProof/>
            <w:webHidden/>
          </w:rPr>
          <w:fldChar w:fldCharType="separate"/>
        </w:r>
        <w:r>
          <w:rPr>
            <w:noProof/>
            <w:webHidden/>
          </w:rPr>
          <w:t>viii</w:t>
        </w:r>
        <w:r>
          <w:rPr>
            <w:noProof/>
            <w:webHidden/>
          </w:rPr>
          <w:fldChar w:fldCharType="end"/>
        </w:r>
      </w:hyperlink>
    </w:p>
    <w:p w14:paraId="6EB11C9D" w14:textId="213F0068" w:rsidR="006D09AF" w:rsidRDefault="006D09AF">
      <w:pPr>
        <w:pStyle w:val="TOC4"/>
        <w:rPr>
          <w:b w:val="0"/>
          <w:noProof/>
          <w:sz w:val="22"/>
          <w:lang w:val="en-SG" w:eastAsia="en-SG"/>
        </w:rPr>
      </w:pPr>
      <w:hyperlink w:anchor="_Toc88636298" w:history="1">
        <w:r w:rsidRPr="00DC0AE7">
          <w:rPr>
            <w:rStyle w:val="Hyperlink"/>
            <w:noProof/>
          </w:rPr>
          <w:t>LIST OF ABBREVIATIONS</w:t>
        </w:r>
        <w:r>
          <w:rPr>
            <w:noProof/>
            <w:webHidden/>
          </w:rPr>
          <w:tab/>
        </w:r>
        <w:r>
          <w:rPr>
            <w:noProof/>
            <w:webHidden/>
          </w:rPr>
          <w:fldChar w:fldCharType="begin"/>
        </w:r>
        <w:r>
          <w:rPr>
            <w:noProof/>
            <w:webHidden/>
          </w:rPr>
          <w:instrText xml:space="preserve"> PAGEREF _Toc88636298 \h </w:instrText>
        </w:r>
        <w:r>
          <w:rPr>
            <w:noProof/>
            <w:webHidden/>
          </w:rPr>
        </w:r>
        <w:r>
          <w:rPr>
            <w:noProof/>
            <w:webHidden/>
          </w:rPr>
          <w:fldChar w:fldCharType="separate"/>
        </w:r>
        <w:r>
          <w:rPr>
            <w:noProof/>
            <w:webHidden/>
          </w:rPr>
          <w:t>ix</w:t>
        </w:r>
        <w:r>
          <w:rPr>
            <w:noProof/>
            <w:webHidden/>
          </w:rPr>
          <w:fldChar w:fldCharType="end"/>
        </w:r>
      </w:hyperlink>
    </w:p>
    <w:p w14:paraId="1BA3AEE5" w14:textId="4DBCE867" w:rsidR="006D09AF" w:rsidRDefault="006D09AF">
      <w:pPr>
        <w:pStyle w:val="TOC1"/>
        <w:rPr>
          <w:b w:val="0"/>
          <w:bCs w:val="0"/>
          <w:caps w:val="0"/>
          <w:sz w:val="22"/>
          <w:lang w:val="en-SG" w:eastAsia="en-SG"/>
        </w:rPr>
      </w:pPr>
      <w:hyperlink w:anchor="_Toc88636299" w:history="1">
        <w:r w:rsidRPr="00DC0AE7">
          <w:rPr>
            <w:rStyle w:val="Hyperlink"/>
            <w:rFonts w:ascii="Times New Roman" w:hAnsi="Times New Roman" w:cs="Times New Roman"/>
          </w:rPr>
          <w:t>CHAPTER 1 INTRODUCTION</w:t>
        </w:r>
        <w:r>
          <w:rPr>
            <w:webHidden/>
          </w:rPr>
          <w:tab/>
        </w:r>
        <w:r>
          <w:rPr>
            <w:webHidden/>
          </w:rPr>
          <w:fldChar w:fldCharType="begin"/>
        </w:r>
        <w:r>
          <w:rPr>
            <w:webHidden/>
          </w:rPr>
          <w:instrText xml:space="preserve"> PAGEREF _Toc88636299 \h </w:instrText>
        </w:r>
        <w:r>
          <w:rPr>
            <w:webHidden/>
          </w:rPr>
        </w:r>
        <w:r>
          <w:rPr>
            <w:webHidden/>
          </w:rPr>
          <w:fldChar w:fldCharType="separate"/>
        </w:r>
        <w:r>
          <w:rPr>
            <w:webHidden/>
          </w:rPr>
          <w:t>1</w:t>
        </w:r>
        <w:r>
          <w:rPr>
            <w:webHidden/>
          </w:rPr>
          <w:fldChar w:fldCharType="end"/>
        </w:r>
      </w:hyperlink>
    </w:p>
    <w:p w14:paraId="71794468" w14:textId="48E0DD3D" w:rsidR="006D09AF" w:rsidRDefault="006D09AF">
      <w:pPr>
        <w:pStyle w:val="TOC2"/>
        <w:rPr>
          <w:rFonts w:cstheme="minorBidi"/>
          <w:bCs w:val="0"/>
          <w:noProof/>
          <w:sz w:val="22"/>
          <w:szCs w:val="22"/>
          <w:lang w:val="en-SG" w:eastAsia="en-SG"/>
        </w:rPr>
      </w:pPr>
      <w:hyperlink w:anchor="_Toc88636300" w:history="1">
        <w:r w:rsidRPr="00DC0AE7">
          <w:rPr>
            <w:rStyle w:val="Hyperlink"/>
            <w:noProof/>
          </w:rPr>
          <w:t>1.1</w:t>
        </w:r>
        <w:r>
          <w:rPr>
            <w:rFonts w:cstheme="minorBidi"/>
            <w:bCs w:val="0"/>
            <w:noProof/>
            <w:sz w:val="22"/>
            <w:szCs w:val="22"/>
            <w:lang w:val="en-SG" w:eastAsia="en-SG"/>
          </w:rPr>
          <w:tab/>
        </w:r>
        <w:r w:rsidRPr="00DC0AE7">
          <w:rPr>
            <w:rStyle w:val="Hyperlink"/>
            <w:noProof/>
          </w:rPr>
          <w:t>Research Background</w:t>
        </w:r>
        <w:r>
          <w:rPr>
            <w:noProof/>
            <w:webHidden/>
          </w:rPr>
          <w:tab/>
        </w:r>
        <w:r>
          <w:rPr>
            <w:noProof/>
            <w:webHidden/>
          </w:rPr>
          <w:fldChar w:fldCharType="begin"/>
        </w:r>
        <w:r>
          <w:rPr>
            <w:noProof/>
            <w:webHidden/>
          </w:rPr>
          <w:instrText xml:space="preserve"> PAGEREF _Toc88636300 \h </w:instrText>
        </w:r>
        <w:r>
          <w:rPr>
            <w:noProof/>
            <w:webHidden/>
          </w:rPr>
        </w:r>
        <w:r>
          <w:rPr>
            <w:noProof/>
            <w:webHidden/>
          </w:rPr>
          <w:fldChar w:fldCharType="separate"/>
        </w:r>
        <w:r>
          <w:rPr>
            <w:noProof/>
            <w:webHidden/>
          </w:rPr>
          <w:t>1</w:t>
        </w:r>
        <w:r>
          <w:rPr>
            <w:noProof/>
            <w:webHidden/>
          </w:rPr>
          <w:fldChar w:fldCharType="end"/>
        </w:r>
      </w:hyperlink>
    </w:p>
    <w:p w14:paraId="544232FB" w14:textId="0FAE5966" w:rsidR="006D09AF" w:rsidRDefault="006D09AF">
      <w:pPr>
        <w:pStyle w:val="TOC2"/>
        <w:rPr>
          <w:rFonts w:cstheme="minorBidi"/>
          <w:bCs w:val="0"/>
          <w:noProof/>
          <w:sz w:val="22"/>
          <w:szCs w:val="22"/>
          <w:lang w:val="en-SG" w:eastAsia="en-SG"/>
        </w:rPr>
      </w:pPr>
      <w:hyperlink w:anchor="_Toc88636301" w:history="1">
        <w:r w:rsidRPr="00DC0AE7">
          <w:rPr>
            <w:rStyle w:val="Hyperlink"/>
            <w:noProof/>
          </w:rPr>
          <w:t>1.2</w:t>
        </w:r>
        <w:r>
          <w:rPr>
            <w:rFonts w:cstheme="minorBidi"/>
            <w:bCs w:val="0"/>
            <w:noProof/>
            <w:sz w:val="22"/>
            <w:szCs w:val="22"/>
            <w:lang w:val="en-SG" w:eastAsia="en-SG"/>
          </w:rPr>
          <w:tab/>
        </w:r>
        <w:r w:rsidRPr="00DC0AE7">
          <w:rPr>
            <w:rStyle w:val="Hyperlink"/>
            <w:noProof/>
          </w:rPr>
          <w:t>Problem Statement</w:t>
        </w:r>
        <w:r>
          <w:rPr>
            <w:noProof/>
            <w:webHidden/>
          </w:rPr>
          <w:tab/>
        </w:r>
        <w:r>
          <w:rPr>
            <w:noProof/>
            <w:webHidden/>
          </w:rPr>
          <w:fldChar w:fldCharType="begin"/>
        </w:r>
        <w:r>
          <w:rPr>
            <w:noProof/>
            <w:webHidden/>
          </w:rPr>
          <w:instrText xml:space="preserve"> PAGEREF _Toc88636301 \h </w:instrText>
        </w:r>
        <w:r>
          <w:rPr>
            <w:noProof/>
            <w:webHidden/>
          </w:rPr>
        </w:r>
        <w:r>
          <w:rPr>
            <w:noProof/>
            <w:webHidden/>
          </w:rPr>
          <w:fldChar w:fldCharType="separate"/>
        </w:r>
        <w:r>
          <w:rPr>
            <w:noProof/>
            <w:webHidden/>
          </w:rPr>
          <w:t>1</w:t>
        </w:r>
        <w:r>
          <w:rPr>
            <w:noProof/>
            <w:webHidden/>
          </w:rPr>
          <w:fldChar w:fldCharType="end"/>
        </w:r>
      </w:hyperlink>
    </w:p>
    <w:p w14:paraId="0AAAA1ED" w14:textId="53A5A3EE" w:rsidR="006D09AF" w:rsidRDefault="006D09AF">
      <w:pPr>
        <w:pStyle w:val="TOC2"/>
        <w:rPr>
          <w:rFonts w:cstheme="minorBidi"/>
          <w:bCs w:val="0"/>
          <w:noProof/>
          <w:sz w:val="22"/>
          <w:szCs w:val="22"/>
          <w:lang w:val="en-SG" w:eastAsia="en-SG"/>
        </w:rPr>
      </w:pPr>
      <w:hyperlink w:anchor="_Toc88636302" w:history="1">
        <w:r w:rsidRPr="00DC0AE7">
          <w:rPr>
            <w:rStyle w:val="Hyperlink"/>
            <w:noProof/>
          </w:rPr>
          <w:t>1.3</w:t>
        </w:r>
        <w:r>
          <w:rPr>
            <w:rFonts w:cstheme="minorBidi"/>
            <w:bCs w:val="0"/>
            <w:noProof/>
            <w:sz w:val="22"/>
            <w:szCs w:val="22"/>
            <w:lang w:val="en-SG" w:eastAsia="en-SG"/>
          </w:rPr>
          <w:tab/>
        </w:r>
        <w:r w:rsidRPr="00DC0AE7">
          <w:rPr>
            <w:rStyle w:val="Hyperlink"/>
            <w:noProof/>
          </w:rPr>
          <w:t>Research Objectives</w:t>
        </w:r>
        <w:r>
          <w:rPr>
            <w:noProof/>
            <w:webHidden/>
          </w:rPr>
          <w:tab/>
        </w:r>
        <w:r>
          <w:rPr>
            <w:noProof/>
            <w:webHidden/>
          </w:rPr>
          <w:fldChar w:fldCharType="begin"/>
        </w:r>
        <w:r>
          <w:rPr>
            <w:noProof/>
            <w:webHidden/>
          </w:rPr>
          <w:instrText xml:space="preserve"> PAGEREF _Toc88636302 \h </w:instrText>
        </w:r>
        <w:r>
          <w:rPr>
            <w:noProof/>
            <w:webHidden/>
          </w:rPr>
        </w:r>
        <w:r>
          <w:rPr>
            <w:noProof/>
            <w:webHidden/>
          </w:rPr>
          <w:fldChar w:fldCharType="separate"/>
        </w:r>
        <w:r>
          <w:rPr>
            <w:noProof/>
            <w:webHidden/>
          </w:rPr>
          <w:t>1</w:t>
        </w:r>
        <w:r>
          <w:rPr>
            <w:noProof/>
            <w:webHidden/>
          </w:rPr>
          <w:fldChar w:fldCharType="end"/>
        </w:r>
      </w:hyperlink>
    </w:p>
    <w:p w14:paraId="4F12B34D" w14:textId="7912F6BC" w:rsidR="006D09AF" w:rsidRDefault="006D09AF">
      <w:pPr>
        <w:pStyle w:val="TOC2"/>
        <w:rPr>
          <w:rFonts w:cstheme="minorBidi"/>
          <w:bCs w:val="0"/>
          <w:noProof/>
          <w:sz w:val="22"/>
          <w:szCs w:val="22"/>
          <w:lang w:val="en-SG" w:eastAsia="en-SG"/>
        </w:rPr>
      </w:pPr>
      <w:hyperlink w:anchor="_Toc88636303" w:history="1">
        <w:r w:rsidRPr="00DC0AE7">
          <w:rPr>
            <w:rStyle w:val="Hyperlink"/>
            <w:noProof/>
          </w:rPr>
          <w:t>1.4</w:t>
        </w:r>
        <w:r>
          <w:rPr>
            <w:rFonts w:cstheme="minorBidi"/>
            <w:bCs w:val="0"/>
            <w:noProof/>
            <w:sz w:val="22"/>
            <w:szCs w:val="22"/>
            <w:lang w:val="en-SG" w:eastAsia="en-SG"/>
          </w:rPr>
          <w:tab/>
        </w:r>
        <w:r w:rsidRPr="00DC0AE7">
          <w:rPr>
            <w:rStyle w:val="Hyperlink"/>
            <w:noProof/>
          </w:rPr>
          <w:t>Research Scope</w:t>
        </w:r>
        <w:r>
          <w:rPr>
            <w:noProof/>
            <w:webHidden/>
          </w:rPr>
          <w:tab/>
        </w:r>
        <w:r>
          <w:rPr>
            <w:noProof/>
            <w:webHidden/>
          </w:rPr>
          <w:fldChar w:fldCharType="begin"/>
        </w:r>
        <w:r>
          <w:rPr>
            <w:noProof/>
            <w:webHidden/>
          </w:rPr>
          <w:instrText xml:space="preserve"> PAGEREF _Toc88636303 \h </w:instrText>
        </w:r>
        <w:r>
          <w:rPr>
            <w:noProof/>
            <w:webHidden/>
          </w:rPr>
        </w:r>
        <w:r>
          <w:rPr>
            <w:noProof/>
            <w:webHidden/>
          </w:rPr>
          <w:fldChar w:fldCharType="separate"/>
        </w:r>
        <w:r>
          <w:rPr>
            <w:noProof/>
            <w:webHidden/>
          </w:rPr>
          <w:t>1</w:t>
        </w:r>
        <w:r>
          <w:rPr>
            <w:noProof/>
            <w:webHidden/>
          </w:rPr>
          <w:fldChar w:fldCharType="end"/>
        </w:r>
      </w:hyperlink>
    </w:p>
    <w:p w14:paraId="1B755F46" w14:textId="44B62D2A" w:rsidR="006D09AF" w:rsidRDefault="006D09AF">
      <w:pPr>
        <w:pStyle w:val="TOC2"/>
        <w:rPr>
          <w:rFonts w:cstheme="minorBidi"/>
          <w:bCs w:val="0"/>
          <w:noProof/>
          <w:sz w:val="22"/>
          <w:szCs w:val="22"/>
          <w:lang w:val="en-SG" w:eastAsia="en-SG"/>
        </w:rPr>
      </w:pPr>
      <w:hyperlink w:anchor="_Toc88636304" w:history="1">
        <w:r w:rsidRPr="00DC0AE7">
          <w:rPr>
            <w:rStyle w:val="Hyperlink"/>
            <w:noProof/>
          </w:rPr>
          <w:t>1.5</w:t>
        </w:r>
        <w:r>
          <w:rPr>
            <w:rFonts w:cstheme="minorBidi"/>
            <w:bCs w:val="0"/>
            <w:noProof/>
            <w:sz w:val="22"/>
            <w:szCs w:val="22"/>
            <w:lang w:val="en-SG" w:eastAsia="en-SG"/>
          </w:rPr>
          <w:tab/>
        </w:r>
        <w:r w:rsidRPr="00DC0AE7">
          <w:rPr>
            <w:rStyle w:val="Hyperlink"/>
            <w:noProof/>
          </w:rPr>
          <w:t>Research Significance</w:t>
        </w:r>
        <w:r>
          <w:rPr>
            <w:noProof/>
            <w:webHidden/>
          </w:rPr>
          <w:tab/>
        </w:r>
        <w:r>
          <w:rPr>
            <w:noProof/>
            <w:webHidden/>
          </w:rPr>
          <w:fldChar w:fldCharType="begin"/>
        </w:r>
        <w:r>
          <w:rPr>
            <w:noProof/>
            <w:webHidden/>
          </w:rPr>
          <w:instrText xml:space="preserve"> PAGEREF _Toc88636304 \h </w:instrText>
        </w:r>
        <w:r>
          <w:rPr>
            <w:noProof/>
            <w:webHidden/>
          </w:rPr>
        </w:r>
        <w:r>
          <w:rPr>
            <w:noProof/>
            <w:webHidden/>
          </w:rPr>
          <w:fldChar w:fldCharType="separate"/>
        </w:r>
        <w:r>
          <w:rPr>
            <w:noProof/>
            <w:webHidden/>
          </w:rPr>
          <w:t>1</w:t>
        </w:r>
        <w:r>
          <w:rPr>
            <w:noProof/>
            <w:webHidden/>
          </w:rPr>
          <w:fldChar w:fldCharType="end"/>
        </w:r>
      </w:hyperlink>
    </w:p>
    <w:p w14:paraId="00D4D328" w14:textId="5403B60E" w:rsidR="006D09AF" w:rsidRDefault="006D09AF">
      <w:pPr>
        <w:pStyle w:val="TOC1"/>
        <w:rPr>
          <w:b w:val="0"/>
          <w:bCs w:val="0"/>
          <w:caps w:val="0"/>
          <w:sz w:val="22"/>
          <w:lang w:val="en-SG" w:eastAsia="en-SG"/>
        </w:rPr>
      </w:pPr>
      <w:hyperlink w:anchor="_Toc88636305" w:history="1">
        <w:r w:rsidRPr="00DC0AE7">
          <w:rPr>
            <w:rStyle w:val="Hyperlink"/>
            <w:rFonts w:ascii="Times New Roman" w:hAnsi="Times New Roman" w:cs="Times New Roman"/>
          </w:rPr>
          <w:t>CHAPTER 2 LITERATURE REVIEWS</w:t>
        </w:r>
        <w:r>
          <w:rPr>
            <w:webHidden/>
          </w:rPr>
          <w:tab/>
        </w:r>
        <w:r>
          <w:rPr>
            <w:webHidden/>
          </w:rPr>
          <w:fldChar w:fldCharType="begin"/>
        </w:r>
        <w:r>
          <w:rPr>
            <w:webHidden/>
          </w:rPr>
          <w:instrText xml:space="preserve"> PAGEREF _Toc88636305 \h </w:instrText>
        </w:r>
        <w:r>
          <w:rPr>
            <w:webHidden/>
          </w:rPr>
        </w:r>
        <w:r>
          <w:rPr>
            <w:webHidden/>
          </w:rPr>
          <w:fldChar w:fldCharType="separate"/>
        </w:r>
        <w:r>
          <w:rPr>
            <w:webHidden/>
          </w:rPr>
          <w:t>2</w:t>
        </w:r>
        <w:r>
          <w:rPr>
            <w:webHidden/>
          </w:rPr>
          <w:fldChar w:fldCharType="end"/>
        </w:r>
      </w:hyperlink>
    </w:p>
    <w:p w14:paraId="7FB54705" w14:textId="76BE3A9E" w:rsidR="006D09AF" w:rsidRPr="006D09AF" w:rsidRDefault="006D09AF">
      <w:pPr>
        <w:pStyle w:val="TOC2"/>
        <w:rPr>
          <w:rFonts w:cstheme="minorBidi"/>
          <w:bCs w:val="0"/>
          <w:noProof/>
          <w:color w:val="FF0000"/>
          <w:sz w:val="22"/>
          <w:szCs w:val="22"/>
          <w:lang w:val="en-SG" w:eastAsia="en-SG"/>
        </w:rPr>
      </w:pPr>
      <w:hyperlink w:anchor="_Toc88636306" w:history="1">
        <w:r w:rsidRPr="006D09AF">
          <w:rPr>
            <w:rStyle w:val="Hyperlink"/>
            <w:noProof/>
            <w:color w:val="FF0000"/>
          </w:rPr>
          <w:t>2.1</w:t>
        </w:r>
        <w:r w:rsidRPr="006D09AF">
          <w:rPr>
            <w:rFonts w:cstheme="minorBidi"/>
            <w:bCs w:val="0"/>
            <w:noProof/>
            <w:color w:val="FF0000"/>
            <w:sz w:val="22"/>
            <w:szCs w:val="22"/>
            <w:lang w:val="en-SG" w:eastAsia="en-SG"/>
          </w:rPr>
          <w:tab/>
        </w:r>
        <w:r w:rsidRPr="006D09AF">
          <w:rPr>
            <w:rStyle w:val="Hyperlink"/>
            <w:noProof/>
            <w:color w:val="FF0000"/>
          </w:rPr>
          <w:t>Introduction</w:t>
        </w:r>
        <w:r w:rsidRPr="006D09AF">
          <w:rPr>
            <w:noProof/>
            <w:webHidden/>
            <w:color w:val="FF0000"/>
          </w:rPr>
          <w:tab/>
        </w:r>
        <w:r w:rsidRPr="006D09AF">
          <w:rPr>
            <w:noProof/>
            <w:webHidden/>
            <w:color w:val="FF0000"/>
          </w:rPr>
          <w:fldChar w:fldCharType="begin"/>
        </w:r>
        <w:r w:rsidRPr="006D09AF">
          <w:rPr>
            <w:noProof/>
            <w:webHidden/>
            <w:color w:val="FF0000"/>
          </w:rPr>
          <w:instrText xml:space="preserve"> PAGEREF _Toc88636306 \h </w:instrText>
        </w:r>
        <w:r w:rsidRPr="006D09AF">
          <w:rPr>
            <w:noProof/>
            <w:webHidden/>
            <w:color w:val="FF0000"/>
          </w:rPr>
        </w:r>
        <w:r w:rsidRPr="006D09AF">
          <w:rPr>
            <w:noProof/>
            <w:webHidden/>
            <w:color w:val="FF0000"/>
          </w:rPr>
          <w:fldChar w:fldCharType="separate"/>
        </w:r>
        <w:r w:rsidRPr="006D09AF">
          <w:rPr>
            <w:noProof/>
            <w:webHidden/>
            <w:color w:val="FF0000"/>
          </w:rPr>
          <w:t>2</w:t>
        </w:r>
        <w:r w:rsidRPr="006D09AF">
          <w:rPr>
            <w:noProof/>
            <w:webHidden/>
            <w:color w:val="FF0000"/>
          </w:rPr>
          <w:fldChar w:fldCharType="end"/>
        </w:r>
      </w:hyperlink>
    </w:p>
    <w:p w14:paraId="68729270" w14:textId="442DE52A" w:rsidR="006D09AF" w:rsidRPr="006D09AF" w:rsidRDefault="006D09AF">
      <w:pPr>
        <w:pStyle w:val="TOC2"/>
        <w:rPr>
          <w:rFonts w:cstheme="minorBidi"/>
          <w:bCs w:val="0"/>
          <w:noProof/>
          <w:color w:val="FF0000"/>
          <w:sz w:val="22"/>
          <w:szCs w:val="22"/>
          <w:lang w:val="en-SG" w:eastAsia="en-SG"/>
        </w:rPr>
      </w:pPr>
      <w:hyperlink w:anchor="_Toc88636307" w:history="1">
        <w:r w:rsidRPr="006D09AF">
          <w:rPr>
            <w:rStyle w:val="Hyperlink"/>
            <w:noProof/>
            <w:color w:val="FF0000"/>
          </w:rPr>
          <w:t>2.2</w:t>
        </w:r>
        <w:r w:rsidRPr="006D09AF">
          <w:rPr>
            <w:rFonts w:cstheme="minorBidi"/>
            <w:bCs w:val="0"/>
            <w:noProof/>
            <w:color w:val="FF0000"/>
            <w:sz w:val="22"/>
            <w:szCs w:val="22"/>
            <w:lang w:val="en-SG" w:eastAsia="en-SG"/>
          </w:rPr>
          <w:tab/>
        </w:r>
        <w:r w:rsidRPr="006D09AF">
          <w:rPr>
            <w:rStyle w:val="Hyperlink"/>
            <w:noProof/>
            <w:color w:val="FF0000"/>
          </w:rPr>
          <w:t>Mathematical Modelling</w:t>
        </w:r>
        <w:r w:rsidRPr="006D09AF">
          <w:rPr>
            <w:noProof/>
            <w:webHidden/>
            <w:color w:val="FF0000"/>
          </w:rPr>
          <w:tab/>
        </w:r>
        <w:r w:rsidRPr="006D09AF">
          <w:rPr>
            <w:noProof/>
            <w:webHidden/>
            <w:color w:val="FF0000"/>
          </w:rPr>
          <w:fldChar w:fldCharType="begin"/>
        </w:r>
        <w:r w:rsidRPr="006D09AF">
          <w:rPr>
            <w:noProof/>
            <w:webHidden/>
            <w:color w:val="FF0000"/>
          </w:rPr>
          <w:instrText xml:space="preserve"> PAGEREF _Toc88636307 \h </w:instrText>
        </w:r>
        <w:r w:rsidRPr="006D09AF">
          <w:rPr>
            <w:noProof/>
            <w:webHidden/>
            <w:color w:val="FF0000"/>
          </w:rPr>
        </w:r>
        <w:r w:rsidRPr="006D09AF">
          <w:rPr>
            <w:noProof/>
            <w:webHidden/>
            <w:color w:val="FF0000"/>
          </w:rPr>
          <w:fldChar w:fldCharType="separate"/>
        </w:r>
        <w:r w:rsidRPr="006D09AF">
          <w:rPr>
            <w:noProof/>
            <w:webHidden/>
            <w:color w:val="FF0000"/>
          </w:rPr>
          <w:t>2</w:t>
        </w:r>
        <w:r w:rsidRPr="006D09AF">
          <w:rPr>
            <w:noProof/>
            <w:webHidden/>
            <w:color w:val="FF0000"/>
          </w:rPr>
          <w:fldChar w:fldCharType="end"/>
        </w:r>
      </w:hyperlink>
    </w:p>
    <w:p w14:paraId="0E68AF3A" w14:textId="030E2E38" w:rsidR="006D09AF" w:rsidRPr="006D09AF" w:rsidRDefault="006D09AF">
      <w:pPr>
        <w:pStyle w:val="TOC3"/>
        <w:rPr>
          <w:noProof/>
          <w:color w:val="FF0000"/>
          <w:sz w:val="22"/>
          <w:lang w:val="en-SG" w:eastAsia="en-SG"/>
        </w:rPr>
      </w:pPr>
      <w:hyperlink w:anchor="_Toc88636308" w:history="1">
        <w:r w:rsidRPr="006D09AF">
          <w:rPr>
            <w:rStyle w:val="Hyperlink"/>
            <w:noProof/>
            <w:color w:val="FF0000"/>
          </w:rPr>
          <w:t>2.2.1</w:t>
        </w:r>
        <w:r w:rsidRPr="006D09AF">
          <w:rPr>
            <w:noProof/>
            <w:color w:val="FF0000"/>
            <w:sz w:val="22"/>
            <w:lang w:val="en-SG" w:eastAsia="en-SG"/>
          </w:rPr>
          <w:tab/>
        </w:r>
        <w:r w:rsidRPr="006D09AF">
          <w:rPr>
            <w:rStyle w:val="Hyperlink"/>
            <w:noProof/>
            <w:color w:val="FF0000"/>
          </w:rPr>
          <w:t>Deterministic Modelling</w:t>
        </w:r>
        <w:r w:rsidRPr="006D09AF">
          <w:rPr>
            <w:noProof/>
            <w:webHidden/>
            <w:color w:val="FF0000"/>
          </w:rPr>
          <w:tab/>
        </w:r>
        <w:r w:rsidRPr="006D09AF">
          <w:rPr>
            <w:noProof/>
            <w:webHidden/>
            <w:color w:val="FF0000"/>
          </w:rPr>
          <w:fldChar w:fldCharType="begin"/>
        </w:r>
        <w:r w:rsidRPr="006D09AF">
          <w:rPr>
            <w:noProof/>
            <w:webHidden/>
            <w:color w:val="FF0000"/>
          </w:rPr>
          <w:instrText xml:space="preserve"> PAGEREF _Toc88636308 \h </w:instrText>
        </w:r>
        <w:r w:rsidRPr="006D09AF">
          <w:rPr>
            <w:noProof/>
            <w:webHidden/>
            <w:color w:val="FF0000"/>
          </w:rPr>
        </w:r>
        <w:r w:rsidRPr="006D09AF">
          <w:rPr>
            <w:noProof/>
            <w:webHidden/>
            <w:color w:val="FF0000"/>
          </w:rPr>
          <w:fldChar w:fldCharType="separate"/>
        </w:r>
        <w:r w:rsidRPr="006D09AF">
          <w:rPr>
            <w:noProof/>
            <w:webHidden/>
            <w:color w:val="FF0000"/>
          </w:rPr>
          <w:t>2</w:t>
        </w:r>
        <w:r w:rsidRPr="006D09AF">
          <w:rPr>
            <w:noProof/>
            <w:webHidden/>
            <w:color w:val="FF0000"/>
          </w:rPr>
          <w:fldChar w:fldCharType="end"/>
        </w:r>
      </w:hyperlink>
    </w:p>
    <w:p w14:paraId="6117040F" w14:textId="698798BE" w:rsidR="006D09AF" w:rsidRPr="006D09AF" w:rsidRDefault="006D09AF">
      <w:pPr>
        <w:pStyle w:val="TOC3"/>
        <w:rPr>
          <w:noProof/>
          <w:color w:val="FF0000"/>
          <w:sz w:val="22"/>
          <w:lang w:val="en-SG" w:eastAsia="en-SG"/>
        </w:rPr>
      </w:pPr>
      <w:hyperlink w:anchor="_Toc88636309" w:history="1">
        <w:r w:rsidRPr="006D09AF">
          <w:rPr>
            <w:rStyle w:val="Hyperlink"/>
            <w:noProof/>
            <w:color w:val="FF0000"/>
          </w:rPr>
          <w:t>2.2.2</w:t>
        </w:r>
        <w:r w:rsidRPr="006D09AF">
          <w:rPr>
            <w:noProof/>
            <w:color w:val="FF0000"/>
            <w:sz w:val="22"/>
            <w:lang w:val="en-SG" w:eastAsia="en-SG"/>
          </w:rPr>
          <w:tab/>
        </w:r>
        <w:r w:rsidRPr="006D09AF">
          <w:rPr>
            <w:rStyle w:val="Hyperlink"/>
            <w:noProof/>
            <w:color w:val="FF0000"/>
          </w:rPr>
          <w:t>Stochastic Modelling</w:t>
        </w:r>
        <w:r w:rsidRPr="006D09AF">
          <w:rPr>
            <w:noProof/>
            <w:webHidden/>
            <w:color w:val="FF0000"/>
          </w:rPr>
          <w:tab/>
        </w:r>
        <w:r w:rsidRPr="006D09AF">
          <w:rPr>
            <w:noProof/>
            <w:webHidden/>
            <w:color w:val="FF0000"/>
          </w:rPr>
          <w:fldChar w:fldCharType="begin"/>
        </w:r>
        <w:r w:rsidRPr="006D09AF">
          <w:rPr>
            <w:noProof/>
            <w:webHidden/>
            <w:color w:val="FF0000"/>
          </w:rPr>
          <w:instrText xml:space="preserve"> PAGEREF _Toc88636309 \h </w:instrText>
        </w:r>
        <w:r w:rsidRPr="006D09AF">
          <w:rPr>
            <w:noProof/>
            <w:webHidden/>
            <w:color w:val="FF0000"/>
          </w:rPr>
        </w:r>
        <w:r w:rsidRPr="006D09AF">
          <w:rPr>
            <w:noProof/>
            <w:webHidden/>
            <w:color w:val="FF0000"/>
          </w:rPr>
          <w:fldChar w:fldCharType="separate"/>
        </w:r>
        <w:r w:rsidRPr="006D09AF">
          <w:rPr>
            <w:noProof/>
            <w:webHidden/>
            <w:color w:val="FF0000"/>
          </w:rPr>
          <w:t>2</w:t>
        </w:r>
        <w:r w:rsidRPr="006D09AF">
          <w:rPr>
            <w:noProof/>
            <w:webHidden/>
            <w:color w:val="FF0000"/>
          </w:rPr>
          <w:fldChar w:fldCharType="end"/>
        </w:r>
      </w:hyperlink>
    </w:p>
    <w:p w14:paraId="4B0391EF" w14:textId="1364F236" w:rsidR="006D09AF" w:rsidRPr="006D09AF" w:rsidRDefault="006D09AF">
      <w:pPr>
        <w:pStyle w:val="TOC2"/>
        <w:rPr>
          <w:rFonts w:cstheme="minorBidi"/>
          <w:bCs w:val="0"/>
          <w:noProof/>
          <w:color w:val="FF0000"/>
          <w:sz w:val="22"/>
          <w:szCs w:val="22"/>
          <w:lang w:val="en-SG" w:eastAsia="en-SG"/>
        </w:rPr>
      </w:pPr>
      <w:hyperlink w:anchor="_Toc88636310" w:history="1">
        <w:r w:rsidRPr="006D09AF">
          <w:rPr>
            <w:rStyle w:val="Hyperlink"/>
            <w:noProof/>
            <w:color w:val="FF0000"/>
          </w:rPr>
          <w:t>2.3</w:t>
        </w:r>
        <w:r w:rsidRPr="006D09AF">
          <w:rPr>
            <w:rFonts w:cstheme="minorBidi"/>
            <w:bCs w:val="0"/>
            <w:noProof/>
            <w:color w:val="FF0000"/>
            <w:sz w:val="22"/>
            <w:szCs w:val="22"/>
            <w:lang w:val="en-SG" w:eastAsia="en-SG"/>
          </w:rPr>
          <w:tab/>
        </w:r>
        <w:r w:rsidRPr="006D09AF">
          <w:rPr>
            <w:rStyle w:val="Hyperlink"/>
            <w:noProof/>
            <w:color w:val="FF0000"/>
          </w:rPr>
          <w:t>Parameter Estimation of SDEs</w:t>
        </w:r>
        <w:r w:rsidRPr="006D09AF">
          <w:rPr>
            <w:noProof/>
            <w:webHidden/>
            <w:color w:val="FF0000"/>
          </w:rPr>
          <w:tab/>
        </w:r>
        <w:r w:rsidRPr="006D09AF">
          <w:rPr>
            <w:noProof/>
            <w:webHidden/>
            <w:color w:val="FF0000"/>
          </w:rPr>
          <w:fldChar w:fldCharType="begin"/>
        </w:r>
        <w:r w:rsidRPr="006D09AF">
          <w:rPr>
            <w:noProof/>
            <w:webHidden/>
            <w:color w:val="FF0000"/>
          </w:rPr>
          <w:instrText xml:space="preserve"> PAGEREF _Toc88636310 \h </w:instrText>
        </w:r>
        <w:r w:rsidRPr="006D09AF">
          <w:rPr>
            <w:noProof/>
            <w:webHidden/>
            <w:color w:val="FF0000"/>
          </w:rPr>
        </w:r>
        <w:r w:rsidRPr="006D09AF">
          <w:rPr>
            <w:noProof/>
            <w:webHidden/>
            <w:color w:val="FF0000"/>
          </w:rPr>
          <w:fldChar w:fldCharType="separate"/>
        </w:r>
        <w:r w:rsidRPr="006D09AF">
          <w:rPr>
            <w:noProof/>
            <w:webHidden/>
            <w:color w:val="FF0000"/>
          </w:rPr>
          <w:t>2</w:t>
        </w:r>
        <w:r w:rsidRPr="006D09AF">
          <w:rPr>
            <w:noProof/>
            <w:webHidden/>
            <w:color w:val="FF0000"/>
          </w:rPr>
          <w:fldChar w:fldCharType="end"/>
        </w:r>
      </w:hyperlink>
    </w:p>
    <w:p w14:paraId="63025989" w14:textId="4DA24A2C" w:rsidR="006D09AF" w:rsidRPr="006D09AF" w:rsidRDefault="006D09AF">
      <w:pPr>
        <w:pStyle w:val="TOC2"/>
        <w:rPr>
          <w:rFonts w:cstheme="minorBidi"/>
          <w:bCs w:val="0"/>
          <w:noProof/>
          <w:color w:val="FF0000"/>
          <w:sz w:val="22"/>
          <w:szCs w:val="22"/>
          <w:lang w:val="en-SG" w:eastAsia="en-SG"/>
        </w:rPr>
      </w:pPr>
      <w:hyperlink w:anchor="_Toc88636311" w:history="1">
        <w:r w:rsidRPr="006D09AF">
          <w:rPr>
            <w:rStyle w:val="Hyperlink"/>
            <w:noProof/>
            <w:color w:val="FF0000"/>
          </w:rPr>
          <w:t>2.4</w:t>
        </w:r>
        <w:r w:rsidRPr="006D09AF">
          <w:rPr>
            <w:rFonts w:cstheme="minorBidi"/>
            <w:bCs w:val="0"/>
            <w:noProof/>
            <w:color w:val="FF0000"/>
            <w:sz w:val="22"/>
            <w:szCs w:val="22"/>
            <w:lang w:val="en-SG" w:eastAsia="en-SG"/>
          </w:rPr>
          <w:tab/>
        </w:r>
        <w:r w:rsidRPr="006D09AF">
          <w:rPr>
            <w:rStyle w:val="Hyperlink"/>
            <w:noProof/>
            <w:color w:val="FF0000"/>
          </w:rPr>
          <w:t>Numerical Simulations</w:t>
        </w:r>
        <w:r w:rsidRPr="006D09AF">
          <w:rPr>
            <w:noProof/>
            <w:webHidden/>
            <w:color w:val="FF0000"/>
          </w:rPr>
          <w:tab/>
        </w:r>
        <w:r w:rsidRPr="006D09AF">
          <w:rPr>
            <w:noProof/>
            <w:webHidden/>
            <w:color w:val="FF0000"/>
          </w:rPr>
          <w:fldChar w:fldCharType="begin"/>
        </w:r>
        <w:r w:rsidRPr="006D09AF">
          <w:rPr>
            <w:noProof/>
            <w:webHidden/>
            <w:color w:val="FF0000"/>
          </w:rPr>
          <w:instrText xml:space="preserve"> PAGEREF _Toc88636311 \h </w:instrText>
        </w:r>
        <w:r w:rsidRPr="006D09AF">
          <w:rPr>
            <w:noProof/>
            <w:webHidden/>
            <w:color w:val="FF0000"/>
          </w:rPr>
        </w:r>
        <w:r w:rsidRPr="006D09AF">
          <w:rPr>
            <w:noProof/>
            <w:webHidden/>
            <w:color w:val="FF0000"/>
          </w:rPr>
          <w:fldChar w:fldCharType="separate"/>
        </w:r>
        <w:r w:rsidRPr="006D09AF">
          <w:rPr>
            <w:noProof/>
            <w:webHidden/>
            <w:color w:val="FF0000"/>
          </w:rPr>
          <w:t>2</w:t>
        </w:r>
        <w:r w:rsidRPr="006D09AF">
          <w:rPr>
            <w:noProof/>
            <w:webHidden/>
            <w:color w:val="FF0000"/>
          </w:rPr>
          <w:fldChar w:fldCharType="end"/>
        </w:r>
      </w:hyperlink>
    </w:p>
    <w:p w14:paraId="6C31C332" w14:textId="7ACAE3C5" w:rsidR="006D09AF" w:rsidRDefault="006D09AF">
      <w:pPr>
        <w:pStyle w:val="TOC2"/>
        <w:rPr>
          <w:rFonts w:cstheme="minorBidi"/>
          <w:bCs w:val="0"/>
          <w:noProof/>
          <w:sz w:val="22"/>
          <w:szCs w:val="22"/>
          <w:lang w:val="en-SG" w:eastAsia="en-SG"/>
        </w:rPr>
      </w:pPr>
      <w:hyperlink w:anchor="_Toc88636312" w:history="1">
        <w:r w:rsidRPr="00DC0AE7">
          <w:rPr>
            <w:rStyle w:val="Hyperlink"/>
            <w:noProof/>
          </w:rPr>
          <w:t>2.5</w:t>
        </w:r>
        <w:r>
          <w:rPr>
            <w:rFonts w:cstheme="minorBidi"/>
            <w:bCs w:val="0"/>
            <w:noProof/>
            <w:sz w:val="22"/>
            <w:szCs w:val="22"/>
            <w:lang w:val="en-SG" w:eastAsia="en-SG"/>
          </w:rPr>
          <w:tab/>
        </w:r>
        <w:r w:rsidRPr="006D09AF">
          <w:rPr>
            <w:rStyle w:val="Hyperlink"/>
            <w:noProof/>
            <w:color w:val="FF0000"/>
          </w:rPr>
          <w:t>Motivation of the Study</w:t>
        </w:r>
        <w:r>
          <w:rPr>
            <w:noProof/>
            <w:webHidden/>
          </w:rPr>
          <w:tab/>
        </w:r>
        <w:r>
          <w:rPr>
            <w:noProof/>
            <w:webHidden/>
          </w:rPr>
          <w:fldChar w:fldCharType="begin"/>
        </w:r>
        <w:r>
          <w:rPr>
            <w:noProof/>
            <w:webHidden/>
          </w:rPr>
          <w:instrText xml:space="preserve"> PAGEREF _Toc88636312 \h </w:instrText>
        </w:r>
        <w:r>
          <w:rPr>
            <w:noProof/>
            <w:webHidden/>
          </w:rPr>
        </w:r>
        <w:r>
          <w:rPr>
            <w:noProof/>
            <w:webHidden/>
          </w:rPr>
          <w:fldChar w:fldCharType="separate"/>
        </w:r>
        <w:r>
          <w:rPr>
            <w:noProof/>
            <w:webHidden/>
          </w:rPr>
          <w:t>2</w:t>
        </w:r>
        <w:r>
          <w:rPr>
            <w:noProof/>
            <w:webHidden/>
          </w:rPr>
          <w:fldChar w:fldCharType="end"/>
        </w:r>
      </w:hyperlink>
    </w:p>
    <w:p w14:paraId="4C1A3A9E" w14:textId="4144A263" w:rsidR="006D09AF" w:rsidRDefault="006D09AF">
      <w:pPr>
        <w:pStyle w:val="TOC1"/>
        <w:rPr>
          <w:b w:val="0"/>
          <w:bCs w:val="0"/>
          <w:caps w:val="0"/>
          <w:sz w:val="22"/>
          <w:lang w:val="en-SG" w:eastAsia="en-SG"/>
        </w:rPr>
      </w:pPr>
      <w:hyperlink w:anchor="_Toc88636313" w:history="1">
        <w:r w:rsidRPr="00DC0AE7">
          <w:rPr>
            <w:rStyle w:val="Hyperlink"/>
            <w:rFonts w:ascii="Times New Roman" w:hAnsi="Times New Roman" w:cs="Times New Roman"/>
          </w:rPr>
          <w:t>CHAPTER 3 METHODOLOGY</w:t>
        </w:r>
        <w:r>
          <w:rPr>
            <w:webHidden/>
          </w:rPr>
          <w:tab/>
        </w:r>
        <w:r>
          <w:rPr>
            <w:webHidden/>
          </w:rPr>
          <w:fldChar w:fldCharType="begin"/>
        </w:r>
        <w:r>
          <w:rPr>
            <w:webHidden/>
          </w:rPr>
          <w:instrText xml:space="preserve"> PAGEREF _Toc88636313 \h </w:instrText>
        </w:r>
        <w:r>
          <w:rPr>
            <w:webHidden/>
          </w:rPr>
        </w:r>
        <w:r>
          <w:rPr>
            <w:webHidden/>
          </w:rPr>
          <w:fldChar w:fldCharType="separate"/>
        </w:r>
        <w:r>
          <w:rPr>
            <w:webHidden/>
          </w:rPr>
          <w:t>3</w:t>
        </w:r>
        <w:r>
          <w:rPr>
            <w:webHidden/>
          </w:rPr>
          <w:fldChar w:fldCharType="end"/>
        </w:r>
      </w:hyperlink>
    </w:p>
    <w:p w14:paraId="25479724" w14:textId="19E7CB9D" w:rsidR="006D09AF" w:rsidRDefault="006D09AF">
      <w:pPr>
        <w:pStyle w:val="TOC2"/>
        <w:rPr>
          <w:rFonts w:cstheme="minorBidi"/>
          <w:bCs w:val="0"/>
          <w:noProof/>
          <w:sz w:val="22"/>
          <w:szCs w:val="22"/>
          <w:lang w:val="en-SG" w:eastAsia="en-SG"/>
        </w:rPr>
      </w:pPr>
      <w:hyperlink w:anchor="_Toc88636314" w:history="1">
        <w:r w:rsidRPr="00DC0AE7">
          <w:rPr>
            <w:rStyle w:val="Hyperlink"/>
            <w:noProof/>
          </w:rPr>
          <w:t>3.1</w:t>
        </w:r>
        <w:r>
          <w:rPr>
            <w:rFonts w:cstheme="minorBidi"/>
            <w:bCs w:val="0"/>
            <w:noProof/>
            <w:sz w:val="22"/>
            <w:szCs w:val="22"/>
            <w:lang w:val="en-SG" w:eastAsia="en-SG"/>
          </w:rPr>
          <w:tab/>
        </w:r>
        <w:r w:rsidRPr="00DC0AE7">
          <w:rPr>
            <w:rStyle w:val="Hyperlink"/>
            <w:noProof/>
          </w:rPr>
          <w:t>Description of the Methodology</w:t>
        </w:r>
        <w:r>
          <w:rPr>
            <w:noProof/>
            <w:webHidden/>
          </w:rPr>
          <w:tab/>
        </w:r>
        <w:r>
          <w:rPr>
            <w:noProof/>
            <w:webHidden/>
          </w:rPr>
          <w:fldChar w:fldCharType="begin"/>
        </w:r>
        <w:r>
          <w:rPr>
            <w:noProof/>
            <w:webHidden/>
          </w:rPr>
          <w:instrText xml:space="preserve"> PAGEREF _Toc88636314 \h </w:instrText>
        </w:r>
        <w:r>
          <w:rPr>
            <w:noProof/>
            <w:webHidden/>
          </w:rPr>
        </w:r>
        <w:r>
          <w:rPr>
            <w:noProof/>
            <w:webHidden/>
          </w:rPr>
          <w:fldChar w:fldCharType="separate"/>
        </w:r>
        <w:r>
          <w:rPr>
            <w:noProof/>
            <w:webHidden/>
          </w:rPr>
          <w:t>3</w:t>
        </w:r>
        <w:r>
          <w:rPr>
            <w:noProof/>
            <w:webHidden/>
          </w:rPr>
          <w:fldChar w:fldCharType="end"/>
        </w:r>
      </w:hyperlink>
    </w:p>
    <w:p w14:paraId="467E0E74" w14:textId="5CEF7FB5" w:rsidR="006D09AF" w:rsidRDefault="006D09AF">
      <w:pPr>
        <w:pStyle w:val="TOC2"/>
        <w:rPr>
          <w:rFonts w:cstheme="minorBidi"/>
          <w:bCs w:val="0"/>
          <w:noProof/>
          <w:sz w:val="22"/>
          <w:szCs w:val="22"/>
          <w:lang w:val="en-SG" w:eastAsia="en-SG"/>
        </w:rPr>
      </w:pPr>
      <w:hyperlink w:anchor="_Toc88636315" w:history="1">
        <w:r w:rsidRPr="00DC0AE7">
          <w:rPr>
            <w:rStyle w:val="Hyperlink"/>
            <w:rFonts w:eastAsia="Calibri"/>
            <w:noProof/>
            <w:lang w:val="en-GB"/>
          </w:rPr>
          <w:t>3.2</w:t>
        </w:r>
        <w:r>
          <w:rPr>
            <w:rFonts w:cstheme="minorBidi"/>
            <w:bCs w:val="0"/>
            <w:noProof/>
            <w:sz w:val="22"/>
            <w:szCs w:val="22"/>
            <w:lang w:val="en-SG" w:eastAsia="en-SG"/>
          </w:rPr>
          <w:tab/>
        </w:r>
        <w:r w:rsidRPr="00DC0AE7">
          <w:rPr>
            <w:rStyle w:val="Hyperlink"/>
            <w:noProof/>
            <w:lang w:val="en-GB"/>
          </w:rPr>
          <w:t>Flow Chart</w:t>
        </w:r>
        <w:r>
          <w:rPr>
            <w:noProof/>
            <w:webHidden/>
          </w:rPr>
          <w:tab/>
        </w:r>
        <w:r>
          <w:rPr>
            <w:noProof/>
            <w:webHidden/>
          </w:rPr>
          <w:fldChar w:fldCharType="begin"/>
        </w:r>
        <w:r>
          <w:rPr>
            <w:noProof/>
            <w:webHidden/>
          </w:rPr>
          <w:instrText xml:space="preserve"> PAGEREF _Toc88636315 \h </w:instrText>
        </w:r>
        <w:r>
          <w:rPr>
            <w:noProof/>
            <w:webHidden/>
          </w:rPr>
        </w:r>
        <w:r>
          <w:rPr>
            <w:noProof/>
            <w:webHidden/>
          </w:rPr>
          <w:fldChar w:fldCharType="separate"/>
        </w:r>
        <w:r>
          <w:rPr>
            <w:noProof/>
            <w:webHidden/>
          </w:rPr>
          <w:t>3</w:t>
        </w:r>
        <w:r>
          <w:rPr>
            <w:noProof/>
            <w:webHidden/>
          </w:rPr>
          <w:fldChar w:fldCharType="end"/>
        </w:r>
      </w:hyperlink>
    </w:p>
    <w:p w14:paraId="6CFD51D4" w14:textId="03A16E4D" w:rsidR="006D09AF" w:rsidRDefault="006D09AF">
      <w:pPr>
        <w:pStyle w:val="TOC2"/>
        <w:rPr>
          <w:rFonts w:cstheme="minorBidi"/>
          <w:bCs w:val="0"/>
          <w:noProof/>
          <w:sz w:val="22"/>
          <w:szCs w:val="22"/>
          <w:lang w:val="en-SG" w:eastAsia="en-SG"/>
        </w:rPr>
      </w:pPr>
      <w:hyperlink w:anchor="_Toc88636316" w:history="1">
        <w:r w:rsidRPr="00DC0AE7">
          <w:rPr>
            <w:rStyle w:val="Hyperlink"/>
            <w:noProof/>
            <w:lang w:val="en-GB"/>
          </w:rPr>
          <w:t>3.3</w:t>
        </w:r>
        <w:r>
          <w:rPr>
            <w:rFonts w:cstheme="minorBidi"/>
            <w:bCs w:val="0"/>
            <w:noProof/>
            <w:sz w:val="22"/>
            <w:szCs w:val="22"/>
            <w:lang w:val="en-SG" w:eastAsia="en-SG"/>
          </w:rPr>
          <w:tab/>
        </w:r>
        <w:r w:rsidRPr="00DC0AE7">
          <w:rPr>
            <w:rStyle w:val="Hyperlink"/>
            <w:noProof/>
            <w:lang w:val="en-GB"/>
          </w:rPr>
          <w:t>Research Planning and Schedule</w:t>
        </w:r>
        <w:r>
          <w:rPr>
            <w:noProof/>
            <w:webHidden/>
          </w:rPr>
          <w:tab/>
        </w:r>
        <w:r>
          <w:rPr>
            <w:noProof/>
            <w:webHidden/>
          </w:rPr>
          <w:fldChar w:fldCharType="begin"/>
        </w:r>
        <w:r>
          <w:rPr>
            <w:noProof/>
            <w:webHidden/>
          </w:rPr>
          <w:instrText xml:space="preserve"> PAGEREF _Toc88636316 \h </w:instrText>
        </w:r>
        <w:r>
          <w:rPr>
            <w:noProof/>
            <w:webHidden/>
          </w:rPr>
        </w:r>
        <w:r>
          <w:rPr>
            <w:noProof/>
            <w:webHidden/>
          </w:rPr>
          <w:fldChar w:fldCharType="separate"/>
        </w:r>
        <w:r>
          <w:rPr>
            <w:noProof/>
            <w:webHidden/>
          </w:rPr>
          <w:t>4</w:t>
        </w:r>
        <w:r>
          <w:rPr>
            <w:noProof/>
            <w:webHidden/>
          </w:rPr>
          <w:fldChar w:fldCharType="end"/>
        </w:r>
      </w:hyperlink>
    </w:p>
    <w:p w14:paraId="4D391C1D" w14:textId="4770D5E4" w:rsidR="006D09AF" w:rsidRDefault="006D09AF">
      <w:pPr>
        <w:pStyle w:val="TOC1"/>
        <w:rPr>
          <w:b w:val="0"/>
          <w:bCs w:val="0"/>
          <w:caps w:val="0"/>
          <w:sz w:val="22"/>
          <w:lang w:val="en-SG" w:eastAsia="en-SG"/>
        </w:rPr>
      </w:pPr>
      <w:hyperlink w:anchor="_Toc88636317" w:history="1">
        <w:r w:rsidRPr="00DC0AE7">
          <w:rPr>
            <w:rStyle w:val="Hyperlink"/>
            <w:rFonts w:ascii="Times New Roman" w:hAnsi="Times New Roman" w:cs="Times New Roman"/>
          </w:rPr>
          <w:t>CHAPTER 4 RESEARCH PROGRESS</w:t>
        </w:r>
        <w:r>
          <w:rPr>
            <w:webHidden/>
          </w:rPr>
          <w:tab/>
        </w:r>
        <w:r>
          <w:rPr>
            <w:webHidden/>
          </w:rPr>
          <w:fldChar w:fldCharType="begin"/>
        </w:r>
        <w:r>
          <w:rPr>
            <w:webHidden/>
          </w:rPr>
          <w:instrText xml:space="preserve"> PAGEREF _Toc88636317 \h </w:instrText>
        </w:r>
        <w:r>
          <w:rPr>
            <w:webHidden/>
          </w:rPr>
        </w:r>
        <w:r>
          <w:rPr>
            <w:webHidden/>
          </w:rPr>
          <w:fldChar w:fldCharType="separate"/>
        </w:r>
        <w:r>
          <w:rPr>
            <w:webHidden/>
          </w:rPr>
          <w:t>5</w:t>
        </w:r>
        <w:r>
          <w:rPr>
            <w:webHidden/>
          </w:rPr>
          <w:fldChar w:fldCharType="end"/>
        </w:r>
      </w:hyperlink>
    </w:p>
    <w:p w14:paraId="22F8662B" w14:textId="0F6BAE61" w:rsidR="006D09AF" w:rsidRDefault="006D09AF">
      <w:pPr>
        <w:pStyle w:val="TOC2"/>
        <w:rPr>
          <w:rFonts w:cstheme="minorBidi"/>
          <w:bCs w:val="0"/>
          <w:noProof/>
          <w:sz w:val="22"/>
          <w:szCs w:val="22"/>
          <w:lang w:val="en-SG" w:eastAsia="en-SG"/>
        </w:rPr>
      </w:pPr>
      <w:hyperlink w:anchor="_Toc88636318" w:history="1">
        <w:r w:rsidRPr="00DC0AE7">
          <w:rPr>
            <w:rStyle w:val="Hyperlink"/>
            <w:noProof/>
          </w:rPr>
          <w:t>4.1</w:t>
        </w:r>
        <w:r>
          <w:rPr>
            <w:rFonts w:cstheme="minorBidi"/>
            <w:bCs w:val="0"/>
            <w:noProof/>
            <w:sz w:val="22"/>
            <w:szCs w:val="22"/>
            <w:lang w:val="en-SG" w:eastAsia="en-SG"/>
          </w:rPr>
          <w:tab/>
        </w:r>
        <w:r w:rsidRPr="00DC0AE7">
          <w:rPr>
            <w:rStyle w:val="Hyperlink"/>
            <w:noProof/>
          </w:rPr>
          <w:t>Expected Outcomes</w:t>
        </w:r>
        <w:r>
          <w:rPr>
            <w:noProof/>
            <w:webHidden/>
          </w:rPr>
          <w:tab/>
        </w:r>
        <w:r>
          <w:rPr>
            <w:noProof/>
            <w:webHidden/>
          </w:rPr>
          <w:fldChar w:fldCharType="begin"/>
        </w:r>
        <w:r>
          <w:rPr>
            <w:noProof/>
            <w:webHidden/>
          </w:rPr>
          <w:instrText xml:space="preserve"> PAGEREF _Toc88636318 \h </w:instrText>
        </w:r>
        <w:r>
          <w:rPr>
            <w:noProof/>
            <w:webHidden/>
          </w:rPr>
        </w:r>
        <w:r>
          <w:rPr>
            <w:noProof/>
            <w:webHidden/>
          </w:rPr>
          <w:fldChar w:fldCharType="separate"/>
        </w:r>
        <w:r>
          <w:rPr>
            <w:noProof/>
            <w:webHidden/>
          </w:rPr>
          <w:t>5</w:t>
        </w:r>
        <w:r>
          <w:rPr>
            <w:noProof/>
            <w:webHidden/>
          </w:rPr>
          <w:fldChar w:fldCharType="end"/>
        </w:r>
      </w:hyperlink>
    </w:p>
    <w:p w14:paraId="2E744D19" w14:textId="74911F3D" w:rsidR="006D09AF" w:rsidRDefault="006D09AF">
      <w:pPr>
        <w:pStyle w:val="TOC2"/>
        <w:rPr>
          <w:rFonts w:cstheme="minorBidi"/>
          <w:bCs w:val="0"/>
          <w:noProof/>
          <w:sz w:val="22"/>
          <w:szCs w:val="22"/>
          <w:lang w:val="en-SG" w:eastAsia="en-SG"/>
        </w:rPr>
      </w:pPr>
      <w:hyperlink w:anchor="_Toc88636319" w:history="1">
        <w:r w:rsidRPr="00DC0AE7">
          <w:rPr>
            <w:rStyle w:val="Hyperlink"/>
            <w:noProof/>
          </w:rPr>
          <w:t>4.2</w:t>
        </w:r>
        <w:r>
          <w:rPr>
            <w:rFonts w:cstheme="minorBidi"/>
            <w:bCs w:val="0"/>
            <w:noProof/>
            <w:sz w:val="22"/>
            <w:szCs w:val="22"/>
            <w:lang w:val="en-SG" w:eastAsia="en-SG"/>
          </w:rPr>
          <w:tab/>
        </w:r>
        <w:r w:rsidRPr="00DC0AE7">
          <w:rPr>
            <w:rStyle w:val="Hyperlink"/>
            <w:noProof/>
          </w:rPr>
          <w:t>What Have Been Done</w:t>
        </w:r>
        <w:r>
          <w:rPr>
            <w:noProof/>
            <w:webHidden/>
          </w:rPr>
          <w:tab/>
        </w:r>
        <w:r>
          <w:rPr>
            <w:noProof/>
            <w:webHidden/>
          </w:rPr>
          <w:fldChar w:fldCharType="begin"/>
        </w:r>
        <w:r>
          <w:rPr>
            <w:noProof/>
            <w:webHidden/>
          </w:rPr>
          <w:instrText xml:space="preserve"> PAGEREF _Toc88636319 \h </w:instrText>
        </w:r>
        <w:r>
          <w:rPr>
            <w:noProof/>
            <w:webHidden/>
          </w:rPr>
        </w:r>
        <w:r>
          <w:rPr>
            <w:noProof/>
            <w:webHidden/>
          </w:rPr>
          <w:fldChar w:fldCharType="separate"/>
        </w:r>
        <w:r>
          <w:rPr>
            <w:noProof/>
            <w:webHidden/>
          </w:rPr>
          <w:t>5</w:t>
        </w:r>
        <w:r>
          <w:rPr>
            <w:noProof/>
            <w:webHidden/>
          </w:rPr>
          <w:fldChar w:fldCharType="end"/>
        </w:r>
      </w:hyperlink>
    </w:p>
    <w:p w14:paraId="3EBE8AE1" w14:textId="511F02D8" w:rsidR="006D09AF" w:rsidRDefault="006D09AF">
      <w:pPr>
        <w:pStyle w:val="TOC2"/>
        <w:rPr>
          <w:rFonts w:cstheme="minorBidi"/>
          <w:bCs w:val="0"/>
          <w:noProof/>
          <w:sz w:val="22"/>
          <w:szCs w:val="22"/>
          <w:lang w:val="en-SG" w:eastAsia="en-SG"/>
        </w:rPr>
      </w:pPr>
      <w:hyperlink w:anchor="_Toc88636320" w:history="1">
        <w:r w:rsidRPr="00DC0AE7">
          <w:rPr>
            <w:rStyle w:val="Hyperlink"/>
            <w:noProof/>
          </w:rPr>
          <w:t>4.3</w:t>
        </w:r>
        <w:r>
          <w:rPr>
            <w:rFonts w:cstheme="minorBidi"/>
            <w:bCs w:val="0"/>
            <w:noProof/>
            <w:sz w:val="22"/>
            <w:szCs w:val="22"/>
            <w:lang w:val="en-SG" w:eastAsia="en-SG"/>
          </w:rPr>
          <w:tab/>
        </w:r>
        <w:r w:rsidRPr="00DC0AE7">
          <w:rPr>
            <w:rStyle w:val="Hyperlink"/>
            <w:noProof/>
          </w:rPr>
          <w:t>What Need to Be Done</w:t>
        </w:r>
        <w:r>
          <w:rPr>
            <w:noProof/>
            <w:webHidden/>
          </w:rPr>
          <w:tab/>
        </w:r>
        <w:r>
          <w:rPr>
            <w:noProof/>
            <w:webHidden/>
          </w:rPr>
          <w:fldChar w:fldCharType="begin"/>
        </w:r>
        <w:r>
          <w:rPr>
            <w:noProof/>
            <w:webHidden/>
          </w:rPr>
          <w:instrText xml:space="preserve"> PAGEREF _Toc88636320 \h </w:instrText>
        </w:r>
        <w:r>
          <w:rPr>
            <w:noProof/>
            <w:webHidden/>
          </w:rPr>
        </w:r>
        <w:r>
          <w:rPr>
            <w:noProof/>
            <w:webHidden/>
          </w:rPr>
          <w:fldChar w:fldCharType="separate"/>
        </w:r>
        <w:r>
          <w:rPr>
            <w:noProof/>
            <w:webHidden/>
          </w:rPr>
          <w:t>5</w:t>
        </w:r>
        <w:r>
          <w:rPr>
            <w:noProof/>
            <w:webHidden/>
          </w:rPr>
          <w:fldChar w:fldCharType="end"/>
        </w:r>
      </w:hyperlink>
    </w:p>
    <w:p w14:paraId="2EE2A890" w14:textId="06E9D1C5" w:rsidR="006D09AF" w:rsidRDefault="006D09AF">
      <w:pPr>
        <w:pStyle w:val="TOC1"/>
        <w:rPr>
          <w:b w:val="0"/>
          <w:bCs w:val="0"/>
          <w:caps w:val="0"/>
          <w:sz w:val="22"/>
          <w:lang w:val="en-SG" w:eastAsia="en-SG"/>
        </w:rPr>
      </w:pPr>
      <w:hyperlink w:anchor="_Toc88636321" w:history="1">
        <w:r w:rsidRPr="00DC0AE7">
          <w:rPr>
            <w:rStyle w:val="Hyperlink"/>
            <w:rFonts w:ascii="Times New Roman" w:hAnsi="Times New Roman" w:cs="Times New Roman"/>
          </w:rPr>
          <w:t>CHAPTER 5 CONCLUSION</w:t>
        </w:r>
        <w:r>
          <w:rPr>
            <w:webHidden/>
          </w:rPr>
          <w:tab/>
        </w:r>
        <w:r>
          <w:rPr>
            <w:webHidden/>
          </w:rPr>
          <w:fldChar w:fldCharType="begin"/>
        </w:r>
        <w:r>
          <w:rPr>
            <w:webHidden/>
          </w:rPr>
          <w:instrText xml:space="preserve"> PAGEREF _Toc88636321 \h </w:instrText>
        </w:r>
        <w:r>
          <w:rPr>
            <w:webHidden/>
          </w:rPr>
        </w:r>
        <w:r>
          <w:rPr>
            <w:webHidden/>
          </w:rPr>
          <w:fldChar w:fldCharType="separate"/>
        </w:r>
        <w:r>
          <w:rPr>
            <w:webHidden/>
          </w:rPr>
          <w:t>6</w:t>
        </w:r>
        <w:r>
          <w:rPr>
            <w:webHidden/>
          </w:rPr>
          <w:fldChar w:fldCharType="end"/>
        </w:r>
      </w:hyperlink>
    </w:p>
    <w:p w14:paraId="48697973" w14:textId="4096F78C" w:rsidR="006D09AF" w:rsidRDefault="006D09AF">
      <w:pPr>
        <w:pStyle w:val="TOC4"/>
        <w:rPr>
          <w:b w:val="0"/>
          <w:noProof/>
          <w:sz w:val="22"/>
          <w:lang w:val="en-SG" w:eastAsia="en-SG"/>
        </w:rPr>
      </w:pPr>
      <w:hyperlink w:anchor="_Toc88636322" w:history="1">
        <w:r w:rsidRPr="00DC0AE7">
          <w:rPr>
            <w:rStyle w:val="Hyperlink"/>
            <w:noProof/>
          </w:rPr>
          <w:t>REFERENCES</w:t>
        </w:r>
        <w:r>
          <w:rPr>
            <w:noProof/>
            <w:webHidden/>
          </w:rPr>
          <w:tab/>
        </w:r>
        <w:r>
          <w:rPr>
            <w:noProof/>
            <w:webHidden/>
          </w:rPr>
          <w:fldChar w:fldCharType="begin"/>
        </w:r>
        <w:r>
          <w:rPr>
            <w:noProof/>
            <w:webHidden/>
          </w:rPr>
          <w:instrText xml:space="preserve"> PAGEREF _Toc88636322 \h </w:instrText>
        </w:r>
        <w:r>
          <w:rPr>
            <w:noProof/>
            <w:webHidden/>
          </w:rPr>
        </w:r>
        <w:r>
          <w:rPr>
            <w:noProof/>
            <w:webHidden/>
          </w:rPr>
          <w:fldChar w:fldCharType="separate"/>
        </w:r>
        <w:r>
          <w:rPr>
            <w:noProof/>
            <w:webHidden/>
          </w:rPr>
          <w:t>7</w:t>
        </w:r>
        <w:r>
          <w:rPr>
            <w:noProof/>
            <w:webHidden/>
          </w:rPr>
          <w:fldChar w:fldCharType="end"/>
        </w:r>
      </w:hyperlink>
    </w:p>
    <w:p w14:paraId="71DE99C9" w14:textId="11650227" w:rsidR="00A833E2" w:rsidRPr="00063BE8" w:rsidRDefault="00E11BC5" w:rsidP="00A833E2">
      <w:pPr>
        <w:rPr>
          <w:rFonts w:ascii="Times New Roman" w:hAnsi="Times New Roman" w:cs="Times New Roman"/>
          <w:color w:val="000000" w:themeColor="text1"/>
          <w:sz w:val="24"/>
          <w:szCs w:val="24"/>
          <w:lang w:val="en-US"/>
        </w:rPr>
      </w:pPr>
      <w:r w:rsidRPr="00063BE8">
        <w:rPr>
          <w:rFonts w:ascii="Times New Roman" w:hAnsi="Times New Roman" w:cs="Times New Roman"/>
          <w:noProof/>
          <w:color w:val="000000" w:themeColor="text1"/>
          <w:sz w:val="24"/>
          <w:szCs w:val="24"/>
          <w:lang w:val="en-US"/>
        </w:rPr>
        <w:fldChar w:fldCharType="end"/>
      </w:r>
    </w:p>
    <w:p w14:paraId="03BEAA7C" w14:textId="77777777" w:rsidR="00093825" w:rsidRPr="00063BE8" w:rsidRDefault="00093825" w:rsidP="00CD43E8">
      <w:pPr>
        <w:pStyle w:val="TITLEATROMANPAGES"/>
        <w:rPr>
          <w:color w:val="000000" w:themeColor="text1"/>
          <w:szCs w:val="24"/>
          <w:lang w:val="en-US"/>
        </w:rPr>
      </w:pPr>
      <w:bookmarkStart w:id="4" w:name="_Toc88636296"/>
      <w:r w:rsidRPr="00063BE8">
        <w:rPr>
          <w:color w:val="000000" w:themeColor="text1"/>
          <w:szCs w:val="24"/>
          <w:lang w:val="en-US"/>
        </w:rPr>
        <w:lastRenderedPageBreak/>
        <w:t>LIST OF TABLES</w:t>
      </w:r>
      <w:bookmarkEnd w:id="4"/>
    </w:p>
    <w:p w14:paraId="449F1144" w14:textId="77777777" w:rsidR="00BE78CF" w:rsidRPr="00495895" w:rsidRDefault="002E08F7" w:rsidP="0000767B">
      <w:pPr>
        <w:pStyle w:val="TableofFigures"/>
        <w:rPr>
          <w:color w:val="FF0000"/>
        </w:rPr>
      </w:pPr>
      <w:r w:rsidRPr="00495895">
        <w:rPr>
          <w:color w:val="FF0000"/>
        </w:rPr>
        <w:t xml:space="preserve">Table </w:t>
      </w:r>
      <w:r w:rsidR="0073251A" w:rsidRPr="00495895">
        <w:rPr>
          <w:color w:val="FF0000"/>
        </w:rPr>
        <w:t>2</w:t>
      </w:r>
      <w:r w:rsidRPr="00495895">
        <w:rPr>
          <w:color w:val="FF0000"/>
        </w:rPr>
        <w:t>.1</w:t>
      </w:r>
      <w:r w:rsidRPr="00495895">
        <w:rPr>
          <w:color w:val="FF0000"/>
        </w:rPr>
        <w:tab/>
      </w:r>
      <w:r w:rsidR="0073251A" w:rsidRPr="00495895">
        <w:rPr>
          <w:color w:val="FF0000"/>
        </w:rPr>
        <w:t>Comparison between deterministic and stochastic</w:t>
      </w:r>
      <w:r w:rsidR="0000767B" w:rsidRPr="00495895">
        <w:rPr>
          <w:color w:val="FF0000"/>
        </w:rPr>
        <w:t xml:space="preserve"> </w:t>
      </w:r>
      <w:r w:rsidR="0073251A" w:rsidRPr="00495895">
        <w:rPr>
          <w:color w:val="FF0000"/>
        </w:rPr>
        <w:t>model</w:t>
      </w:r>
      <w:r w:rsidR="00BE78CF" w:rsidRPr="00495895">
        <w:rPr>
          <w:color w:val="FF0000"/>
        </w:rPr>
        <w:tab/>
      </w:r>
      <w:r w:rsidR="0000767B" w:rsidRPr="00495895">
        <w:rPr>
          <w:color w:val="FF0000"/>
        </w:rPr>
        <w:t>1</w:t>
      </w:r>
      <w:r w:rsidR="005F0E7B" w:rsidRPr="00495895">
        <w:rPr>
          <w:color w:val="FF0000"/>
        </w:rPr>
        <w:t>2</w:t>
      </w:r>
    </w:p>
    <w:p w14:paraId="25663CB7" w14:textId="77777777" w:rsidR="0000767B" w:rsidRPr="00495895" w:rsidRDefault="0000767B" w:rsidP="0000767B">
      <w:pPr>
        <w:pStyle w:val="TableofFigures"/>
        <w:rPr>
          <w:color w:val="FF0000"/>
        </w:rPr>
      </w:pPr>
      <w:r w:rsidRPr="00495895">
        <w:rPr>
          <w:color w:val="FF0000"/>
        </w:rPr>
        <w:t>Table 3.1</w:t>
      </w:r>
      <w:r w:rsidRPr="00495895">
        <w:rPr>
          <w:color w:val="FF0000"/>
        </w:rPr>
        <w:tab/>
        <w:t>Gantt-Chart</w:t>
      </w:r>
      <w:r w:rsidRPr="00495895">
        <w:rPr>
          <w:color w:val="FF0000"/>
        </w:rPr>
        <w:tab/>
        <w:t>2</w:t>
      </w:r>
      <w:r w:rsidR="005F0E7B" w:rsidRPr="00495895">
        <w:rPr>
          <w:color w:val="FF0000"/>
        </w:rPr>
        <w:t>3</w:t>
      </w:r>
    </w:p>
    <w:p w14:paraId="5E33F83E" w14:textId="77777777" w:rsidR="0000767B" w:rsidRPr="00495895" w:rsidRDefault="0000767B" w:rsidP="0000767B">
      <w:pPr>
        <w:pStyle w:val="TableofFigures"/>
        <w:ind w:left="0" w:firstLine="0"/>
        <w:rPr>
          <w:color w:val="FF0000"/>
        </w:rPr>
      </w:pPr>
    </w:p>
    <w:p w14:paraId="0AC75278" w14:textId="77777777" w:rsidR="0073251A" w:rsidRPr="0000767B" w:rsidRDefault="0073251A" w:rsidP="0000767B">
      <w:pPr>
        <w:pStyle w:val="TableofFigures"/>
        <w:ind w:left="0" w:firstLine="0"/>
      </w:pPr>
    </w:p>
    <w:p w14:paraId="1BB3874F" w14:textId="77777777" w:rsidR="00093825" w:rsidRPr="00063BE8" w:rsidRDefault="00093825" w:rsidP="00CD43E8">
      <w:pPr>
        <w:pStyle w:val="TITLEATROMANPAGES"/>
        <w:rPr>
          <w:color w:val="000000" w:themeColor="text1"/>
          <w:szCs w:val="24"/>
          <w:lang w:val="en-US"/>
        </w:rPr>
      </w:pPr>
      <w:bookmarkStart w:id="5" w:name="_Toc88636297"/>
      <w:r w:rsidRPr="00063BE8">
        <w:rPr>
          <w:color w:val="000000" w:themeColor="text1"/>
          <w:szCs w:val="24"/>
          <w:lang w:val="en-US"/>
        </w:rPr>
        <w:lastRenderedPageBreak/>
        <w:t>LIST OF FIGURES</w:t>
      </w:r>
      <w:bookmarkEnd w:id="5"/>
    </w:p>
    <w:p w14:paraId="515AA0A3" w14:textId="063E7DCB" w:rsidR="00487BBB" w:rsidRPr="00495895" w:rsidRDefault="007522D3">
      <w:pPr>
        <w:pStyle w:val="TableofFigures"/>
        <w:rPr>
          <w:color w:val="FF0000"/>
          <w:lang w:val="en-IE" w:eastAsia="en-IE"/>
        </w:rPr>
      </w:pPr>
      <w:r w:rsidRPr="00495895">
        <w:rPr>
          <w:color w:val="FF0000"/>
          <w:lang w:val="en-US"/>
        </w:rPr>
        <w:fldChar w:fldCharType="begin"/>
      </w:r>
      <w:r w:rsidRPr="00495895">
        <w:rPr>
          <w:color w:val="FF0000"/>
          <w:lang w:val="en-US"/>
        </w:rPr>
        <w:instrText xml:space="preserve"> TOC \h \z \c "Figure" </w:instrText>
      </w:r>
      <w:r w:rsidRPr="00495895">
        <w:rPr>
          <w:color w:val="FF0000"/>
          <w:lang w:val="en-US"/>
        </w:rPr>
        <w:fldChar w:fldCharType="separate"/>
      </w:r>
      <w:hyperlink w:anchor="_Toc7477342" w:history="1">
        <w:r w:rsidR="00487BBB" w:rsidRPr="00495895">
          <w:rPr>
            <w:rStyle w:val="Hyperlink"/>
            <w:color w:val="FF0000"/>
          </w:rPr>
          <w:t>Figure 2.1</w:t>
        </w:r>
        <w:r w:rsidR="00487BBB" w:rsidRPr="00495895">
          <w:rPr>
            <w:color w:val="FF0000"/>
            <w:lang w:val="en-IE" w:eastAsia="en-IE"/>
          </w:rPr>
          <w:tab/>
        </w:r>
        <w:r w:rsidR="00487BBB" w:rsidRPr="00495895">
          <w:rPr>
            <w:rStyle w:val="Hyperlink"/>
            <w:color w:val="FF0000"/>
          </w:rPr>
          <w:t xml:space="preserve">Literature </w:t>
        </w:r>
        <w:r w:rsidR="003F047B" w:rsidRPr="00495895">
          <w:rPr>
            <w:rStyle w:val="Hyperlink"/>
            <w:color w:val="FF0000"/>
          </w:rPr>
          <w:t>Roadmap</w:t>
        </w:r>
        <w:r w:rsidR="00487BBB" w:rsidRPr="00495895">
          <w:rPr>
            <w:webHidden/>
            <w:color w:val="FF0000"/>
          </w:rPr>
          <w:tab/>
        </w:r>
        <w:r w:rsidR="00487BBB" w:rsidRPr="00495895">
          <w:rPr>
            <w:webHidden/>
            <w:color w:val="FF0000"/>
          </w:rPr>
          <w:fldChar w:fldCharType="begin"/>
        </w:r>
        <w:r w:rsidR="00487BBB" w:rsidRPr="00495895">
          <w:rPr>
            <w:webHidden/>
            <w:color w:val="FF0000"/>
          </w:rPr>
          <w:instrText xml:space="preserve"> PAGEREF _Toc7477342 \h </w:instrText>
        </w:r>
        <w:r w:rsidR="00487BBB" w:rsidRPr="00495895">
          <w:rPr>
            <w:webHidden/>
            <w:color w:val="FF0000"/>
          </w:rPr>
        </w:r>
        <w:r w:rsidR="00487BBB" w:rsidRPr="00495895">
          <w:rPr>
            <w:webHidden/>
            <w:color w:val="FF0000"/>
          </w:rPr>
          <w:fldChar w:fldCharType="separate"/>
        </w:r>
        <w:r w:rsidR="00C95AD6" w:rsidRPr="00495895">
          <w:rPr>
            <w:webHidden/>
            <w:color w:val="FF0000"/>
          </w:rPr>
          <w:t>6</w:t>
        </w:r>
        <w:r w:rsidR="00487BBB" w:rsidRPr="00495895">
          <w:rPr>
            <w:webHidden/>
            <w:color w:val="FF0000"/>
          </w:rPr>
          <w:fldChar w:fldCharType="end"/>
        </w:r>
      </w:hyperlink>
    </w:p>
    <w:p w14:paraId="1CD17D3C" w14:textId="2E08D4FE" w:rsidR="00454612" w:rsidRPr="00495895" w:rsidRDefault="007522D3" w:rsidP="00454612">
      <w:pPr>
        <w:pStyle w:val="TableofFigures"/>
        <w:ind w:left="0" w:firstLine="0"/>
        <w:rPr>
          <w:color w:val="FF0000"/>
        </w:rPr>
      </w:pPr>
      <w:r w:rsidRPr="00495895">
        <w:rPr>
          <w:color w:val="FF0000"/>
          <w:lang w:val="en-US"/>
        </w:rPr>
        <w:fldChar w:fldCharType="end"/>
      </w:r>
      <w:r w:rsidR="00454612" w:rsidRPr="00495895">
        <w:rPr>
          <w:color w:val="FF0000"/>
        </w:rPr>
        <w:t>Figure 3.1</w:t>
      </w:r>
      <w:r w:rsidR="00454612" w:rsidRPr="00495895">
        <w:rPr>
          <w:color w:val="FF0000"/>
        </w:rPr>
        <w:tab/>
        <w:t xml:space="preserve">Flow Chart of </w:t>
      </w:r>
      <w:r w:rsidR="003F047B">
        <w:rPr>
          <w:color w:val="FF0000"/>
        </w:rPr>
        <w:t>P</w:t>
      </w:r>
      <w:r w:rsidR="00454612" w:rsidRPr="00495895">
        <w:rPr>
          <w:color w:val="FF0000"/>
        </w:rPr>
        <w:t>roposal</w:t>
      </w:r>
      <w:r w:rsidR="00454612" w:rsidRPr="00495895">
        <w:rPr>
          <w:color w:val="FF0000"/>
        </w:rPr>
        <w:tab/>
        <w:t>2</w:t>
      </w:r>
      <w:r w:rsidR="00760947" w:rsidRPr="00495895">
        <w:rPr>
          <w:color w:val="FF0000"/>
        </w:rPr>
        <w:t>1</w:t>
      </w:r>
    </w:p>
    <w:p w14:paraId="2BBE2F7B" w14:textId="5C2CB4D7" w:rsidR="00454612" w:rsidRPr="00495895" w:rsidRDefault="00454612" w:rsidP="008A4925">
      <w:pPr>
        <w:pStyle w:val="TableofFigures"/>
        <w:rPr>
          <w:color w:val="FF0000"/>
        </w:rPr>
      </w:pPr>
      <w:r w:rsidRPr="00495895">
        <w:rPr>
          <w:color w:val="FF0000"/>
        </w:rPr>
        <w:t>Figure 3.2</w:t>
      </w:r>
      <w:r w:rsidRPr="00495895">
        <w:rPr>
          <w:color w:val="FF0000"/>
        </w:rPr>
        <w:tab/>
        <w:t xml:space="preserve">Stochastic </w:t>
      </w:r>
      <w:r w:rsidR="003F047B" w:rsidRPr="00495895">
        <w:rPr>
          <w:color w:val="FF0000"/>
        </w:rPr>
        <w:t xml:space="preserve">Modelling Process </w:t>
      </w:r>
      <w:r w:rsidRPr="00495895">
        <w:rPr>
          <w:color w:val="FF0000"/>
        </w:rPr>
        <w:t>of CS</w:t>
      </w:r>
      <w:r w:rsidRPr="00495895">
        <w:rPr>
          <w:color w:val="FF0000"/>
        </w:rPr>
        <w:tab/>
        <w:t xml:space="preserve"> 2</w:t>
      </w:r>
      <w:r w:rsidR="00760947" w:rsidRPr="00495895">
        <w:rPr>
          <w:color w:val="FF0000"/>
        </w:rPr>
        <w:t>2</w:t>
      </w:r>
    </w:p>
    <w:p w14:paraId="3A303C81" w14:textId="77777777" w:rsidR="008A4925" w:rsidRPr="00495895" w:rsidRDefault="008A4925" w:rsidP="008A4925">
      <w:pPr>
        <w:pStyle w:val="TableofFigures"/>
        <w:rPr>
          <w:color w:val="FF0000"/>
        </w:rPr>
      </w:pPr>
      <w:r w:rsidRPr="00495895">
        <w:rPr>
          <w:color w:val="FF0000"/>
        </w:rPr>
        <w:t>Figure 4.1</w:t>
      </w:r>
      <w:r w:rsidRPr="00495895">
        <w:rPr>
          <w:color w:val="FF0000"/>
        </w:rPr>
        <w:tab/>
      </w:r>
      <w:r w:rsidR="00856767" w:rsidRPr="00495895">
        <w:rPr>
          <w:color w:val="FF0000"/>
        </w:rPr>
        <w:t>Matlab</w:t>
      </w:r>
      <w:r w:rsidRPr="00495895">
        <w:rPr>
          <w:color w:val="FF0000"/>
        </w:rPr>
        <w:t xml:space="preserve"> Code for Random Number Generator using </w:t>
      </w:r>
      <w:r w:rsidR="00FB496B" w:rsidRPr="00495895">
        <w:rPr>
          <w:color w:val="FF0000"/>
        </w:rPr>
        <w:t>Box-Muller</w:t>
      </w:r>
      <w:r w:rsidRPr="00495895">
        <w:rPr>
          <w:color w:val="FF0000"/>
        </w:rPr>
        <w:t xml:space="preserve"> Method</w:t>
      </w:r>
      <w:r w:rsidRPr="00495895">
        <w:rPr>
          <w:color w:val="FF0000"/>
        </w:rPr>
        <w:tab/>
        <w:t>2</w:t>
      </w:r>
      <w:r w:rsidR="00760947" w:rsidRPr="00495895">
        <w:rPr>
          <w:color w:val="FF0000"/>
        </w:rPr>
        <w:t>7</w:t>
      </w:r>
    </w:p>
    <w:p w14:paraId="2245A656" w14:textId="77777777" w:rsidR="008A4925" w:rsidRPr="00495895" w:rsidRDefault="008A4925" w:rsidP="008A4925">
      <w:pPr>
        <w:pStyle w:val="TableofFigures"/>
        <w:rPr>
          <w:color w:val="FF0000"/>
        </w:rPr>
      </w:pPr>
      <w:r w:rsidRPr="00495895">
        <w:rPr>
          <w:color w:val="FF0000"/>
        </w:rPr>
        <w:t>Figure 4.4</w:t>
      </w:r>
      <w:r w:rsidRPr="00495895">
        <w:rPr>
          <w:color w:val="FF0000"/>
        </w:rPr>
        <w:tab/>
      </w:r>
      <w:r w:rsidR="00842A1A" w:rsidRPr="00495895">
        <w:rPr>
          <w:color w:val="FF0000"/>
        </w:rPr>
        <w:t>One Sample Path of the Wiener Process</w:t>
      </w:r>
      <w:r w:rsidR="00842A1A" w:rsidRPr="00495895">
        <w:rPr>
          <w:color w:val="FF0000"/>
        </w:rPr>
        <w:tab/>
        <w:t>3</w:t>
      </w:r>
      <w:r w:rsidR="00760947" w:rsidRPr="00495895">
        <w:rPr>
          <w:color w:val="FF0000"/>
        </w:rPr>
        <w:t>0</w:t>
      </w:r>
    </w:p>
    <w:p w14:paraId="650AE4CA" w14:textId="77777777" w:rsidR="008A4925" w:rsidRPr="00063BE8" w:rsidRDefault="008A4925" w:rsidP="008A4925">
      <w:pPr>
        <w:rPr>
          <w:rFonts w:ascii="Times New Roman" w:hAnsi="Times New Roman" w:cs="Times New Roman"/>
          <w:color w:val="000000" w:themeColor="text1"/>
          <w:sz w:val="24"/>
          <w:szCs w:val="24"/>
          <w:lang w:val="en-GB"/>
        </w:rPr>
      </w:pPr>
    </w:p>
    <w:p w14:paraId="6DF81862" w14:textId="77777777" w:rsidR="00093825" w:rsidRPr="00063BE8" w:rsidRDefault="00093825" w:rsidP="00CD43E8">
      <w:pPr>
        <w:pStyle w:val="TITLEATROMANPAGES"/>
        <w:rPr>
          <w:color w:val="000000" w:themeColor="text1"/>
          <w:szCs w:val="24"/>
          <w:lang w:val="en-US"/>
        </w:rPr>
      </w:pPr>
      <w:bookmarkStart w:id="6" w:name="_Toc88636298"/>
      <w:r w:rsidRPr="00063BE8">
        <w:rPr>
          <w:color w:val="000000" w:themeColor="text1"/>
          <w:szCs w:val="24"/>
          <w:lang w:val="en-US"/>
        </w:rPr>
        <w:lastRenderedPageBreak/>
        <w:t xml:space="preserve">LIST OF </w:t>
      </w:r>
      <w:r w:rsidR="00F548A5" w:rsidRPr="00063BE8">
        <w:rPr>
          <w:color w:val="000000" w:themeColor="text1"/>
          <w:szCs w:val="24"/>
          <w:lang w:val="en-US"/>
        </w:rPr>
        <w:t>ABBREVIATIONS</w:t>
      </w:r>
      <w:bookmarkEnd w:id="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6683"/>
      </w:tblGrid>
      <w:tr w:rsidR="000A4CBB" w:rsidRPr="00063BE8" w14:paraId="39E5A807" w14:textId="77777777" w:rsidTr="00B53C51">
        <w:tc>
          <w:tcPr>
            <w:tcW w:w="1701" w:type="dxa"/>
          </w:tcPr>
          <w:p w14:paraId="61CC633B" w14:textId="77777777" w:rsidR="000A4CBB" w:rsidRPr="00495895" w:rsidRDefault="003C2105" w:rsidP="00B53C51">
            <w:pPr>
              <w:pStyle w:val="Tabletext"/>
              <w:spacing w:line="360" w:lineRule="auto"/>
              <w:rPr>
                <w:rFonts w:ascii="Times New Roman" w:hAnsi="Times New Roman"/>
                <w:color w:val="FF0000"/>
                <w:sz w:val="24"/>
              </w:rPr>
            </w:pPr>
            <w:r w:rsidRPr="00495895">
              <w:rPr>
                <w:rFonts w:ascii="Times New Roman" w:hAnsi="Times New Roman"/>
                <w:color w:val="FF0000"/>
                <w:sz w:val="24"/>
              </w:rPr>
              <w:t>S</w:t>
            </w:r>
            <w:r w:rsidR="007750D6" w:rsidRPr="00495895">
              <w:rPr>
                <w:rFonts w:ascii="Times New Roman" w:hAnsi="Times New Roman"/>
                <w:color w:val="FF0000"/>
                <w:sz w:val="24"/>
              </w:rPr>
              <w:t>DE</w:t>
            </w:r>
          </w:p>
        </w:tc>
        <w:tc>
          <w:tcPr>
            <w:tcW w:w="6804" w:type="dxa"/>
          </w:tcPr>
          <w:p w14:paraId="7907C38B" w14:textId="77777777" w:rsidR="000A4CBB" w:rsidRPr="00495895" w:rsidRDefault="003C2105" w:rsidP="00B53C51">
            <w:pPr>
              <w:pStyle w:val="Tabletext"/>
              <w:spacing w:line="360" w:lineRule="auto"/>
              <w:rPr>
                <w:rFonts w:ascii="Times New Roman" w:hAnsi="Times New Roman"/>
                <w:color w:val="FF0000"/>
                <w:sz w:val="24"/>
              </w:rPr>
            </w:pPr>
            <w:r w:rsidRPr="00495895">
              <w:rPr>
                <w:rFonts w:ascii="Times New Roman" w:hAnsi="Times New Roman"/>
                <w:color w:val="FF0000"/>
                <w:sz w:val="24"/>
              </w:rPr>
              <w:t>S</w:t>
            </w:r>
            <w:r w:rsidR="007750D6" w:rsidRPr="00495895">
              <w:rPr>
                <w:rFonts w:ascii="Times New Roman" w:hAnsi="Times New Roman"/>
                <w:color w:val="FF0000"/>
                <w:sz w:val="24"/>
              </w:rPr>
              <w:t>tochastic Differential Equation</w:t>
            </w:r>
          </w:p>
        </w:tc>
      </w:tr>
      <w:tr w:rsidR="000A4CBB" w:rsidRPr="00063BE8" w14:paraId="0947E7F2" w14:textId="77777777" w:rsidTr="00B53C51">
        <w:tc>
          <w:tcPr>
            <w:tcW w:w="1701" w:type="dxa"/>
          </w:tcPr>
          <w:p w14:paraId="3A6BEA30" w14:textId="77777777" w:rsidR="000A4CBB" w:rsidRPr="00495895" w:rsidRDefault="007750D6" w:rsidP="00B53C51">
            <w:pPr>
              <w:pStyle w:val="Tabletext"/>
              <w:spacing w:line="360" w:lineRule="auto"/>
              <w:rPr>
                <w:rFonts w:ascii="Times New Roman" w:hAnsi="Times New Roman"/>
                <w:color w:val="FF0000"/>
                <w:sz w:val="24"/>
              </w:rPr>
            </w:pPr>
            <w:r w:rsidRPr="00495895">
              <w:rPr>
                <w:rFonts w:ascii="Times New Roman" w:hAnsi="Times New Roman"/>
                <w:color w:val="FF0000"/>
                <w:sz w:val="24"/>
              </w:rPr>
              <w:t>SRK</w:t>
            </w:r>
          </w:p>
        </w:tc>
        <w:tc>
          <w:tcPr>
            <w:tcW w:w="6804" w:type="dxa"/>
          </w:tcPr>
          <w:p w14:paraId="5903FE84" w14:textId="77777777" w:rsidR="000A4CBB" w:rsidRPr="00495895" w:rsidRDefault="00F548A5" w:rsidP="00B53C51">
            <w:pPr>
              <w:pStyle w:val="Tabletext"/>
              <w:spacing w:line="360" w:lineRule="auto"/>
              <w:rPr>
                <w:rFonts w:ascii="Times New Roman" w:hAnsi="Times New Roman"/>
                <w:color w:val="FF0000"/>
                <w:sz w:val="24"/>
              </w:rPr>
            </w:pPr>
            <w:r w:rsidRPr="00495895">
              <w:rPr>
                <w:rFonts w:ascii="Times New Roman" w:hAnsi="Times New Roman"/>
                <w:color w:val="FF0000"/>
                <w:sz w:val="24"/>
              </w:rPr>
              <w:t>Stochastic Runge-</w:t>
            </w:r>
            <w:r w:rsidR="007750D6" w:rsidRPr="00495895">
              <w:rPr>
                <w:rFonts w:ascii="Times New Roman" w:hAnsi="Times New Roman"/>
                <w:color w:val="FF0000"/>
                <w:sz w:val="24"/>
              </w:rPr>
              <w:t>Kutta</w:t>
            </w:r>
          </w:p>
        </w:tc>
      </w:tr>
      <w:tr w:rsidR="000A4CBB" w:rsidRPr="00063BE8" w14:paraId="4894FAF8" w14:textId="77777777" w:rsidTr="00B53C51">
        <w:tc>
          <w:tcPr>
            <w:tcW w:w="1701" w:type="dxa"/>
          </w:tcPr>
          <w:p w14:paraId="2699E829" w14:textId="77777777" w:rsidR="000A4CBB" w:rsidRPr="00495895" w:rsidRDefault="000168D7" w:rsidP="00B53C51">
            <w:pPr>
              <w:pStyle w:val="Tabletext"/>
              <w:spacing w:line="360" w:lineRule="auto"/>
              <w:rPr>
                <w:rFonts w:ascii="Times New Roman" w:hAnsi="Times New Roman"/>
                <w:color w:val="FF0000"/>
                <w:sz w:val="24"/>
              </w:rPr>
            </w:pPr>
            <w:r w:rsidRPr="00495895">
              <w:rPr>
                <w:rFonts w:ascii="Times New Roman" w:hAnsi="Times New Roman"/>
                <w:color w:val="FF0000"/>
                <w:sz w:val="24"/>
              </w:rPr>
              <w:t>MLE</w:t>
            </w:r>
          </w:p>
        </w:tc>
        <w:tc>
          <w:tcPr>
            <w:tcW w:w="6804" w:type="dxa"/>
          </w:tcPr>
          <w:p w14:paraId="796C3E0A" w14:textId="77777777" w:rsidR="000A4CBB" w:rsidRPr="00495895" w:rsidRDefault="000168D7" w:rsidP="00B53C51">
            <w:pPr>
              <w:pStyle w:val="Tabletext"/>
              <w:spacing w:line="360" w:lineRule="auto"/>
              <w:rPr>
                <w:rFonts w:ascii="Times New Roman" w:hAnsi="Times New Roman"/>
                <w:color w:val="FF0000"/>
                <w:sz w:val="24"/>
              </w:rPr>
            </w:pPr>
            <w:r w:rsidRPr="00495895">
              <w:rPr>
                <w:rFonts w:ascii="Times New Roman" w:hAnsi="Times New Roman"/>
                <w:color w:val="FF0000"/>
                <w:sz w:val="24"/>
              </w:rPr>
              <w:t>Maximum Likelihood Estimator</w:t>
            </w:r>
          </w:p>
        </w:tc>
      </w:tr>
      <w:tr w:rsidR="000A4CBB" w:rsidRPr="00063BE8" w14:paraId="035AEF2A" w14:textId="77777777" w:rsidTr="00B53C51">
        <w:tc>
          <w:tcPr>
            <w:tcW w:w="1701" w:type="dxa"/>
          </w:tcPr>
          <w:p w14:paraId="166CE752" w14:textId="77777777" w:rsidR="000A4CBB" w:rsidRPr="00495895" w:rsidRDefault="000168D7" w:rsidP="00B53C51">
            <w:pPr>
              <w:pStyle w:val="Tabletext"/>
              <w:spacing w:line="360" w:lineRule="auto"/>
              <w:rPr>
                <w:rFonts w:ascii="Times New Roman" w:hAnsi="Times New Roman"/>
                <w:color w:val="FF0000"/>
                <w:sz w:val="24"/>
              </w:rPr>
            </w:pPr>
            <w:r w:rsidRPr="00495895">
              <w:rPr>
                <w:rFonts w:ascii="Times New Roman" w:hAnsi="Times New Roman"/>
                <w:color w:val="FF0000"/>
                <w:sz w:val="24"/>
              </w:rPr>
              <w:t>RMSE</w:t>
            </w:r>
          </w:p>
        </w:tc>
        <w:tc>
          <w:tcPr>
            <w:tcW w:w="6804" w:type="dxa"/>
          </w:tcPr>
          <w:p w14:paraId="6AF2E57D" w14:textId="77777777" w:rsidR="000A4CBB" w:rsidRPr="00495895" w:rsidRDefault="000168D7" w:rsidP="00B53C51">
            <w:pPr>
              <w:pStyle w:val="Tabletext"/>
              <w:spacing w:line="360" w:lineRule="auto"/>
              <w:rPr>
                <w:rFonts w:ascii="Times New Roman" w:hAnsi="Times New Roman"/>
                <w:color w:val="FF0000"/>
                <w:sz w:val="24"/>
              </w:rPr>
            </w:pPr>
            <w:r w:rsidRPr="00495895">
              <w:rPr>
                <w:rFonts w:ascii="Times New Roman" w:hAnsi="Times New Roman"/>
                <w:color w:val="FF0000"/>
                <w:sz w:val="24"/>
              </w:rPr>
              <w:t>Root Mean Square Error</w:t>
            </w:r>
          </w:p>
        </w:tc>
      </w:tr>
      <w:tr w:rsidR="000A4CBB" w:rsidRPr="00063BE8" w14:paraId="2F9E9374" w14:textId="77777777" w:rsidTr="00B53C51">
        <w:tc>
          <w:tcPr>
            <w:tcW w:w="1701" w:type="dxa"/>
          </w:tcPr>
          <w:p w14:paraId="5295D062" w14:textId="77777777" w:rsidR="000A4CBB" w:rsidRPr="00495895" w:rsidRDefault="000A4CBB" w:rsidP="00B53C51">
            <w:pPr>
              <w:pStyle w:val="Tabletext"/>
              <w:spacing w:line="360" w:lineRule="auto"/>
              <w:rPr>
                <w:rFonts w:ascii="Times New Roman" w:hAnsi="Times New Roman"/>
                <w:color w:val="FF0000"/>
                <w:sz w:val="24"/>
              </w:rPr>
            </w:pPr>
          </w:p>
        </w:tc>
        <w:tc>
          <w:tcPr>
            <w:tcW w:w="6804" w:type="dxa"/>
          </w:tcPr>
          <w:p w14:paraId="58682D4C" w14:textId="77777777" w:rsidR="000A4CBB" w:rsidRPr="00495895" w:rsidRDefault="000A4CBB" w:rsidP="00B53C51">
            <w:pPr>
              <w:pStyle w:val="Tabletext"/>
              <w:spacing w:line="360" w:lineRule="auto"/>
              <w:rPr>
                <w:rFonts w:ascii="Times New Roman" w:hAnsi="Times New Roman"/>
                <w:color w:val="FF0000"/>
                <w:sz w:val="24"/>
              </w:rPr>
            </w:pPr>
          </w:p>
        </w:tc>
      </w:tr>
      <w:tr w:rsidR="000A4CBB" w:rsidRPr="00063BE8" w14:paraId="0AAC7BD0" w14:textId="77777777" w:rsidTr="00B53C51">
        <w:tc>
          <w:tcPr>
            <w:tcW w:w="1701" w:type="dxa"/>
          </w:tcPr>
          <w:p w14:paraId="718B909F" w14:textId="77777777" w:rsidR="000A4CBB" w:rsidRPr="00063BE8" w:rsidRDefault="000A4CBB" w:rsidP="00B53C51">
            <w:pPr>
              <w:pStyle w:val="Tabletext"/>
              <w:spacing w:line="360" w:lineRule="auto"/>
              <w:rPr>
                <w:rFonts w:ascii="Times New Roman" w:hAnsi="Times New Roman"/>
                <w:color w:val="000000" w:themeColor="text1"/>
                <w:sz w:val="24"/>
              </w:rPr>
            </w:pPr>
          </w:p>
        </w:tc>
        <w:tc>
          <w:tcPr>
            <w:tcW w:w="6804" w:type="dxa"/>
          </w:tcPr>
          <w:p w14:paraId="1238088B" w14:textId="77777777" w:rsidR="000A4CBB" w:rsidRPr="00063BE8" w:rsidRDefault="000A4CBB" w:rsidP="00B53C51">
            <w:pPr>
              <w:pStyle w:val="Tabletext"/>
              <w:spacing w:line="360" w:lineRule="auto"/>
              <w:rPr>
                <w:rFonts w:ascii="Times New Roman" w:hAnsi="Times New Roman"/>
                <w:color w:val="000000" w:themeColor="text1"/>
                <w:sz w:val="24"/>
              </w:rPr>
            </w:pPr>
          </w:p>
        </w:tc>
      </w:tr>
      <w:tr w:rsidR="000A4CBB" w:rsidRPr="00063BE8" w14:paraId="425A7380" w14:textId="77777777" w:rsidTr="00B53C51">
        <w:tc>
          <w:tcPr>
            <w:tcW w:w="1701" w:type="dxa"/>
          </w:tcPr>
          <w:p w14:paraId="1616A0B3" w14:textId="77777777" w:rsidR="000A4CBB" w:rsidRPr="00063BE8" w:rsidRDefault="000A4CBB" w:rsidP="00B53C51">
            <w:pPr>
              <w:pStyle w:val="Tabletext"/>
              <w:spacing w:line="360" w:lineRule="auto"/>
              <w:rPr>
                <w:rFonts w:ascii="Times New Roman" w:hAnsi="Times New Roman"/>
                <w:color w:val="000000" w:themeColor="text1"/>
                <w:sz w:val="24"/>
              </w:rPr>
            </w:pPr>
          </w:p>
        </w:tc>
        <w:tc>
          <w:tcPr>
            <w:tcW w:w="6804" w:type="dxa"/>
          </w:tcPr>
          <w:p w14:paraId="7D1FA719" w14:textId="77777777" w:rsidR="000A4CBB" w:rsidRPr="00063BE8" w:rsidRDefault="000A4CBB" w:rsidP="00B53C51">
            <w:pPr>
              <w:pStyle w:val="Tabletext"/>
              <w:spacing w:line="360" w:lineRule="auto"/>
              <w:rPr>
                <w:rFonts w:ascii="Times New Roman" w:hAnsi="Times New Roman"/>
                <w:color w:val="000000" w:themeColor="text1"/>
                <w:sz w:val="24"/>
              </w:rPr>
            </w:pPr>
          </w:p>
        </w:tc>
      </w:tr>
      <w:tr w:rsidR="000A4CBB" w:rsidRPr="00063BE8" w14:paraId="3D5CB3BF" w14:textId="77777777" w:rsidTr="00B53C51">
        <w:tc>
          <w:tcPr>
            <w:tcW w:w="1701" w:type="dxa"/>
          </w:tcPr>
          <w:p w14:paraId="230DD470" w14:textId="77777777" w:rsidR="000A4CBB" w:rsidRPr="00063BE8" w:rsidRDefault="000A4CBB" w:rsidP="00B53C51">
            <w:pPr>
              <w:pStyle w:val="Tabletext"/>
              <w:spacing w:line="360" w:lineRule="auto"/>
              <w:rPr>
                <w:rFonts w:ascii="Times New Roman" w:hAnsi="Times New Roman"/>
                <w:color w:val="000000" w:themeColor="text1"/>
                <w:sz w:val="24"/>
              </w:rPr>
            </w:pPr>
          </w:p>
        </w:tc>
        <w:tc>
          <w:tcPr>
            <w:tcW w:w="6804" w:type="dxa"/>
          </w:tcPr>
          <w:p w14:paraId="649B857B" w14:textId="77777777" w:rsidR="000A4CBB" w:rsidRPr="00063BE8" w:rsidRDefault="000A4CBB" w:rsidP="00B53C51">
            <w:pPr>
              <w:pStyle w:val="Tabletext"/>
              <w:spacing w:line="360" w:lineRule="auto"/>
              <w:rPr>
                <w:rFonts w:ascii="Times New Roman" w:hAnsi="Times New Roman"/>
                <w:color w:val="000000" w:themeColor="text1"/>
                <w:sz w:val="24"/>
              </w:rPr>
            </w:pPr>
          </w:p>
        </w:tc>
      </w:tr>
    </w:tbl>
    <w:p w14:paraId="28688E17" w14:textId="77777777" w:rsidR="000A4CBB" w:rsidRPr="00063BE8" w:rsidRDefault="000A4CBB" w:rsidP="000A4CBB">
      <w:pPr>
        <w:rPr>
          <w:rFonts w:ascii="Times New Roman" w:hAnsi="Times New Roman" w:cs="Times New Roman"/>
          <w:color w:val="000000" w:themeColor="text1"/>
          <w:sz w:val="24"/>
          <w:szCs w:val="24"/>
          <w:lang w:val="en-US"/>
        </w:rPr>
      </w:pPr>
    </w:p>
    <w:p w14:paraId="4E1FCAD1" w14:textId="77777777" w:rsidR="000A4CBB" w:rsidRPr="00063BE8" w:rsidRDefault="000A4CBB" w:rsidP="000A4CBB">
      <w:pPr>
        <w:rPr>
          <w:rFonts w:ascii="Times New Roman" w:hAnsi="Times New Roman" w:cs="Times New Roman"/>
          <w:color w:val="000000" w:themeColor="text1"/>
          <w:sz w:val="24"/>
          <w:szCs w:val="24"/>
          <w:lang w:val="en-US"/>
        </w:rPr>
      </w:pPr>
    </w:p>
    <w:p w14:paraId="34B49230" w14:textId="77777777" w:rsidR="0000772F" w:rsidRPr="00063BE8" w:rsidRDefault="0000772F" w:rsidP="00093825">
      <w:pPr>
        <w:rPr>
          <w:rFonts w:ascii="Times New Roman" w:hAnsi="Times New Roman" w:cs="Times New Roman"/>
          <w:color w:val="000000" w:themeColor="text1"/>
          <w:sz w:val="24"/>
          <w:szCs w:val="24"/>
          <w:lang w:val="en-US"/>
        </w:rPr>
        <w:sectPr w:rsidR="0000772F" w:rsidRPr="00063BE8" w:rsidSect="005952EE">
          <w:footerReference w:type="default" r:id="rId9"/>
          <w:pgSz w:w="11906" w:h="16838"/>
          <w:pgMar w:top="1440" w:right="1440" w:bottom="1440" w:left="1985" w:header="706" w:footer="706" w:gutter="0"/>
          <w:pgNumType w:fmt="lowerRoman" w:start="2"/>
          <w:cols w:space="708"/>
          <w:docGrid w:linePitch="360"/>
        </w:sectPr>
      </w:pPr>
    </w:p>
    <w:p w14:paraId="0E590240" w14:textId="77777777" w:rsidR="00093825" w:rsidRPr="00063BE8" w:rsidRDefault="003C53D0" w:rsidP="00AD1C5E">
      <w:pPr>
        <w:pStyle w:val="Heading1"/>
        <w:rPr>
          <w:rFonts w:ascii="Times New Roman" w:hAnsi="Times New Roman" w:cs="Times New Roman"/>
          <w:color w:val="000000" w:themeColor="text1"/>
          <w:szCs w:val="24"/>
        </w:rPr>
      </w:pPr>
      <w:r w:rsidRPr="00063BE8">
        <w:rPr>
          <w:rFonts w:ascii="Times New Roman" w:hAnsi="Times New Roman" w:cs="Times New Roman"/>
          <w:color w:val="000000" w:themeColor="text1"/>
          <w:szCs w:val="24"/>
        </w:rPr>
        <w:lastRenderedPageBreak/>
        <w:br/>
      </w:r>
      <w:r w:rsidRPr="00063BE8">
        <w:rPr>
          <w:rFonts w:ascii="Times New Roman" w:hAnsi="Times New Roman" w:cs="Times New Roman"/>
          <w:color w:val="000000" w:themeColor="text1"/>
          <w:szCs w:val="24"/>
        </w:rPr>
        <w:br/>
      </w:r>
      <w:r w:rsidRPr="00063BE8">
        <w:rPr>
          <w:rFonts w:ascii="Times New Roman" w:hAnsi="Times New Roman" w:cs="Times New Roman"/>
          <w:color w:val="000000" w:themeColor="text1"/>
          <w:szCs w:val="24"/>
        </w:rPr>
        <w:br/>
      </w:r>
      <w:bookmarkStart w:id="7" w:name="_Toc88636299"/>
      <w:r w:rsidR="00BE1186" w:rsidRPr="00063BE8">
        <w:rPr>
          <w:rFonts w:ascii="Times New Roman" w:hAnsi="Times New Roman" w:cs="Times New Roman"/>
          <w:color w:val="000000" w:themeColor="text1"/>
          <w:szCs w:val="24"/>
        </w:rPr>
        <w:t>I</w:t>
      </w:r>
      <w:r w:rsidR="00352AA0" w:rsidRPr="00063BE8">
        <w:rPr>
          <w:rFonts w:ascii="Times New Roman" w:hAnsi="Times New Roman" w:cs="Times New Roman"/>
          <w:color w:val="000000" w:themeColor="text1"/>
          <w:szCs w:val="24"/>
        </w:rPr>
        <w:t>NTRODUCTION</w:t>
      </w:r>
      <w:bookmarkEnd w:id="7"/>
    </w:p>
    <w:p w14:paraId="0F688EF1" w14:textId="77777777" w:rsidR="00C20143" w:rsidRPr="00063BE8" w:rsidRDefault="00CF3DDF" w:rsidP="00A94E1A">
      <w:pPr>
        <w:pStyle w:val="Heading2"/>
        <w:rPr>
          <w:color w:val="000000" w:themeColor="text1"/>
          <w:szCs w:val="24"/>
        </w:rPr>
      </w:pPr>
      <w:bookmarkStart w:id="8" w:name="_Toc88636300"/>
      <w:r w:rsidRPr="00063BE8">
        <w:rPr>
          <w:color w:val="000000" w:themeColor="text1"/>
          <w:szCs w:val="24"/>
        </w:rPr>
        <w:t>Research Background</w:t>
      </w:r>
      <w:bookmarkEnd w:id="8"/>
    </w:p>
    <w:p w14:paraId="15C0ED2D" w14:textId="77777777" w:rsidR="00986F92" w:rsidRPr="00063BE8" w:rsidRDefault="006F343A" w:rsidP="00A94E1A">
      <w:pPr>
        <w:pStyle w:val="Heading2"/>
        <w:rPr>
          <w:color w:val="000000" w:themeColor="text1"/>
          <w:szCs w:val="24"/>
        </w:rPr>
      </w:pPr>
      <w:bookmarkStart w:id="9" w:name="_Toc88636301"/>
      <w:r w:rsidRPr="00063BE8">
        <w:rPr>
          <w:color w:val="000000" w:themeColor="text1"/>
          <w:szCs w:val="24"/>
        </w:rPr>
        <w:t>Problem Statement</w:t>
      </w:r>
      <w:bookmarkEnd w:id="9"/>
    </w:p>
    <w:p w14:paraId="22611B56" w14:textId="77777777" w:rsidR="00C3012B" w:rsidRPr="00063BE8" w:rsidRDefault="008D27F7" w:rsidP="00A94E1A">
      <w:pPr>
        <w:pStyle w:val="Heading2"/>
        <w:rPr>
          <w:color w:val="000000" w:themeColor="text1"/>
          <w:szCs w:val="24"/>
        </w:rPr>
      </w:pPr>
      <w:bookmarkStart w:id="10" w:name="_Toc88636302"/>
      <w:r w:rsidRPr="00063BE8">
        <w:rPr>
          <w:color w:val="000000" w:themeColor="text1"/>
          <w:szCs w:val="24"/>
        </w:rPr>
        <w:t>Resear</w:t>
      </w:r>
      <w:r w:rsidR="00DF601B" w:rsidRPr="00063BE8">
        <w:rPr>
          <w:color w:val="000000" w:themeColor="text1"/>
          <w:szCs w:val="24"/>
        </w:rPr>
        <w:t>ch Objectives</w:t>
      </w:r>
      <w:bookmarkEnd w:id="10"/>
    </w:p>
    <w:p w14:paraId="69741120" w14:textId="77777777" w:rsidR="00DF601B" w:rsidRPr="00063BE8" w:rsidRDefault="00DF601B" w:rsidP="00A94E1A">
      <w:pPr>
        <w:pStyle w:val="Heading2"/>
        <w:rPr>
          <w:color w:val="000000" w:themeColor="text1"/>
          <w:szCs w:val="24"/>
        </w:rPr>
      </w:pPr>
      <w:bookmarkStart w:id="11" w:name="_Toc88636303"/>
      <w:r w:rsidRPr="00063BE8">
        <w:rPr>
          <w:color w:val="000000" w:themeColor="text1"/>
          <w:szCs w:val="24"/>
        </w:rPr>
        <w:t>Research Scope</w:t>
      </w:r>
      <w:bookmarkEnd w:id="11"/>
    </w:p>
    <w:p w14:paraId="15E48202" w14:textId="77777777" w:rsidR="00DF601B" w:rsidRPr="00063BE8" w:rsidRDefault="00DF601B" w:rsidP="00A94E1A">
      <w:pPr>
        <w:pStyle w:val="Heading2"/>
        <w:rPr>
          <w:color w:val="000000" w:themeColor="text1"/>
          <w:szCs w:val="24"/>
        </w:rPr>
      </w:pPr>
      <w:bookmarkStart w:id="12" w:name="_Toc88636304"/>
      <w:r w:rsidRPr="00063BE8">
        <w:rPr>
          <w:color w:val="000000" w:themeColor="text1"/>
          <w:szCs w:val="24"/>
        </w:rPr>
        <w:t>Research Significance</w:t>
      </w:r>
      <w:bookmarkEnd w:id="12"/>
    </w:p>
    <w:p w14:paraId="410079BE" w14:textId="77777777" w:rsidR="006E635D" w:rsidRPr="00063BE8" w:rsidRDefault="006E635D" w:rsidP="004D60C1">
      <w:pPr>
        <w:pStyle w:val="UMPParagraph"/>
      </w:pPr>
    </w:p>
    <w:p w14:paraId="4A4B3C2C" w14:textId="77777777" w:rsidR="006E635D" w:rsidRPr="00063BE8" w:rsidRDefault="006E635D" w:rsidP="004D60C1">
      <w:pPr>
        <w:pStyle w:val="UMPParagraph"/>
        <w:sectPr w:rsidR="006E635D" w:rsidRPr="00063BE8" w:rsidSect="00B660FD">
          <w:footerReference w:type="default" r:id="rId10"/>
          <w:pgSz w:w="11906" w:h="16838"/>
          <w:pgMar w:top="1440" w:right="1440" w:bottom="1440" w:left="1985" w:header="706" w:footer="432" w:gutter="0"/>
          <w:pgNumType w:start="1"/>
          <w:cols w:space="708"/>
          <w:docGrid w:linePitch="360"/>
        </w:sectPr>
      </w:pPr>
    </w:p>
    <w:p w14:paraId="43504F22" w14:textId="77777777" w:rsidR="00986F92" w:rsidRPr="00063BE8" w:rsidRDefault="00986F92" w:rsidP="00AD1C5E">
      <w:pPr>
        <w:pStyle w:val="Heading1"/>
        <w:rPr>
          <w:rFonts w:ascii="Times New Roman" w:hAnsi="Times New Roman" w:cs="Times New Roman"/>
          <w:color w:val="000000" w:themeColor="text1"/>
          <w:szCs w:val="24"/>
        </w:rPr>
      </w:pPr>
      <w:r w:rsidRPr="00063BE8">
        <w:rPr>
          <w:rFonts w:ascii="Times New Roman" w:hAnsi="Times New Roman" w:cs="Times New Roman"/>
          <w:color w:val="000000" w:themeColor="text1"/>
          <w:szCs w:val="24"/>
        </w:rPr>
        <w:lastRenderedPageBreak/>
        <w:br/>
      </w:r>
      <w:r w:rsidRPr="00063BE8">
        <w:rPr>
          <w:rFonts w:ascii="Times New Roman" w:hAnsi="Times New Roman" w:cs="Times New Roman"/>
          <w:color w:val="000000" w:themeColor="text1"/>
          <w:szCs w:val="24"/>
        </w:rPr>
        <w:br/>
      </w:r>
      <w:r w:rsidRPr="00063BE8">
        <w:rPr>
          <w:rFonts w:ascii="Times New Roman" w:hAnsi="Times New Roman" w:cs="Times New Roman"/>
          <w:color w:val="000000" w:themeColor="text1"/>
          <w:szCs w:val="24"/>
        </w:rPr>
        <w:br/>
      </w:r>
      <w:bookmarkStart w:id="13" w:name="_Toc88636305"/>
      <w:r w:rsidR="003C396D" w:rsidRPr="00063BE8">
        <w:rPr>
          <w:rFonts w:ascii="Times New Roman" w:hAnsi="Times New Roman" w:cs="Times New Roman"/>
          <w:color w:val="000000" w:themeColor="text1"/>
          <w:szCs w:val="24"/>
        </w:rPr>
        <w:t>LITERATURE REVIEWS</w:t>
      </w:r>
      <w:bookmarkEnd w:id="13"/>
    </w:p>
    <w:p w14:paraId="7AF89B72" w14:textId="77777777" w:rsidR="00986F92" w:rsidRPr="00495895" w:rsidRDefault="003C396D" w:rsidP="00A94E1A">
      <w:pPr>
        <w:pStyle w:val="Heading2"/>
        <w:rPr>
          <w:color w:val="FF0000"/>
          <w:szCs w:val="24"/>
        </w:rPr>
      </w:pPr>
      <w:bookmarkStart w:id="14" w:name="_Toc88636306"/>
      <w:r w:rsidRPr="00495895">
        <w:rPr>
          <w:color w:val="FF0000"/>
          <w:szCs w:val="24"/>
        </w:rPr>
        <w:t>Introduction</w:t>
      </w:r>
      <w:bookmarkEnd w:id="14"/>
    </w:p>
    <w:p w14:paraId="433CE588" w14:textId="77777777" w:rsidR="00256BEB" w:rsidRPr="00495895" w:rsidRDefault="007B5226" w:rsidP="00A94E1A">
      <w:pPr>
        <w:pStyle w:val="Heading2"/>
        <w:rPr>
          <w:color w:val="FF0000"/>
          <w:szCs w:val="24"/>
        </w:rPr>
      </w:pPr>
      <w:bookmarkStart w:id="15" w:name="_Toc88636307"/>
      <w:r w:rsidRPr="00495895">
        <w:rPr>
          <w:color w:val="FF0000"/>
          <w:szCs w:val="24"/>
        </w:rPr>
        <w:t>Mathematical Modelling</w:t>
      </w:r>
      <w:bookmarkEnd w:id="15"/>
    </w:p>
    <w:p w14:paraId="123E65F4" w14:textId="77777777" w:rsidR="007B5226" w:rsidRPr="00495895" w:rsidRDefault="007B5226" w:rsidP="007B5226">
      <w:pPr>
        <w:pStyle w:val="Heading3"/>
        <w:rPr>
          <w:color w:val="FF0000"/>
        </w:rPr>
      </w:pPr>
      <w:bookmarkStart w:id="16" w:name="_Toc88636308"/>
      <w:r w:rsidRPr="00495895">
        <w:rPr>
          <w:color w:val="FF0000"/>
        </w:rPr>
        <w:t>Deterministic Modelling</w:t>
      </w:r>
      <w:bookmarkEnd w:id="16"/>
    </w:p>
    <w:p w14:paraId="21531602" w14:textId="77777777" w:rsidR="00485E95" w:rsidRPr="00495895" w:rsidRDefault="00E01DAE" w:rsidP="00E01DAE">
      <w:pPr>
        <w:pStyle w:val="Heading3"/>
        <w:rPr>
          <w:color w:val="FF0000"/>
        </w:rPr>
      </w:pPr>
      <w:bookmarkStart w:id="17" w:name="_Toc88636309"/>
      <w:r w:rsidRPr="00495895">
        <w:rPr>
          <w:color w:val="FF0000"/>
        </w:rPr>
        <w:t>Stochastic Modelling</w:t>
      </w:r>
      <w:bookmarkEnd w:id="17"/>
    </w:p>
    <w:p w14:paraId="6E61482A" w14:textId="77777777" w:rsidR="006C5392" w:rsidRPr="00495895" w:rsidRDefault="0077374D" w:rsidP="00A94E1A">
      <w:pPr>
        <w:pStyle w:val="Heading2"/>
        <w:rPr>
          <w:color w:val="FF0000"/>
          <w:szCs w:val="24"/>
        </w:rPr>
      </w:pPr>
      <w:bookmarkStart w:id="18" w:name="_Toc88636310"/>
      <w:r w:rsidRPr="00495895">
        <w:rPr>
          <w:color w:val="FF0000"/>
          <w:szCs w:val="24"/>
        </w:rPr>
        <w:t>Parameter Estimation of SDEs</w:t>
      </w:r>
      <w:bookmarkEnd w:id="18"/>
    </w:p>
    <w:p w14:paraId="33B4500B" w14:textId="77777777" w:rsidR="00EC2CE4" w:rsidRPr="00495895" w:rsidRDefault="00577A9B" w:rsidP="00A94E1A">
      <w:pPr>
        <w:pStyle w:val="Heading2"/>
        <w:rPr>
          <w:color w:val="FF0000"/>
          <w:szCs w:val="24"/>
        </w:rPr>
      </w:pPr>
      <w:bookmarkStart w:id="19" w:name="_Toc88636311"/>
      <w:r w:rsidRPr="00495895">
        <w:rPr>
          <w:color w:val="FF0000"/>
          <w:szCs w:val="24"/>
        </w:rPr>
        <w:t>Numerical Simulations</w:t>
      </w:r>
      <w:bookmarkEnd w:id="19"/>
    </w:p>
    <w:p w14:paraId="1168EF9C" w14:textId="77777777" w:rsidR="00986F92" w:rsidRPr="00495895" w:rsidRDefault="00577A9B" w:rsidP="00A94E1A">
      <w:pPr>
        <w:pStyle w:val="Heading2"/>
        <w:rPr>
          <w:color w:val="FF0000"/>
          <w:szCs w:val="24"/>
        </w:rPr>
      </w:pPr>
      <w:bookmarkStart w:id="20" w:name="_Toc88636312"/>
      <w:r w:rsidRPr="00495895">
        <w:rPr>
          <w:color w:val="FF0000"/>
          <w:szCs w:val="24"/>
        </w:rPr>
        <w:t>Motivation of the Study</w:t>
      </w:r>
      <w:bookmarkEnd w:id="20"/>
    </w:p>
    <w:p w14:paraId="596874FB" w14:textId="77777777" w:rsidR="00B756D2" w:rsidRPr="00063BE8" w:rsidRDefault="00B756D2" w:rsidP="00192B23">
      <w:pPr>
        <w:pStyle w:val="UMPParagraph"/>
        <w:ind w:firstLine="0"/>
        <w:sectPr w:rsidR="00B756D2" w:rsidRPr="00063BE8" w:rsidSect="00B660FD">
          <w:pgSz w:w="11906" w:h="16838"/>
          <w:pgMar w:top="1440" w:right="1440" w:bottom="1440" w:left="1985" w:header="706" w:footer="432" w:gutter="0"/>
          <w:cols w:space="708"/>
          <w:docGrid w:linePitch="360"/>
        </w:sectPr>
      </w:pPr>
    </w:p>
    <w:p w14:paraId="175CAB5C" w14:textId="77777777" w:rsidR="00986F92" w:rsidRPr="00063BE8" w:rsidRDefault="0052147A" w:rsidP="00AD1C5E">
      <w:pPr>
        <w:pStyle w:val="Heading1"/>
        <w:rPr>
          <w:rFonts w:ascii="Times New Roman" w:hAnsi="Times New Roman" w:cs="Times New Roman"/>
          <w:color w:val="000000" w:themeColor="text1"/>
          <w:szCs w:val="24"/>
        </w:rPr>
      </w:pPr>
      <w:r w:rsidRPr="00063BE8">
        <w:rPr>
          <w:rFonts w:ascii="Times New Roman" w:hAnsi="Times New Roman" w:cs="Times New Roman"/>
          <w:color w:val="000000" w:themeColor="text1"/>
          <w:szCs w:val="24"/>
        </w:rPr>
        <w:lastRenderedPageBreak/>
        <w:br/>
      </w:r>
      <w:r w:rsidRPr="00063BE8">
        <w:rPr>
          <w:rFonts w:ascii="Times New Roman" w:hAnsi="Times New Roman" w:cs="Times New Roman"/>
          <w:color w:val="000000" w:themeColor="text1"/>
          <w:szCs w:val="24"/>
        </w:rPr>
        <w:br/>
      </w:r>
      <w:r w:rsidRPr="00063BE8">
        <w:rPr>
          <w:rFonts w:ascii="Times New Roman" w:hAnsi="Times New Roman" w:cs="Times New Roman"/>
          <w:color w:val="000000" w:themeColor="text1"/>
          <w:szCs w:val="24"/>
        </w:rPr>
        <w:br/>
      </w:r>
      <w:bookmarkStart w:id="21" w:name="_Toc88636313"/>
      <w:r w:rsidRPr="00063BE8">
        <w:rPr>
          <w:rFonts w:ascii="Times New Roman" w:hAnsi="Times New Roman" w:cs="Times New Roman"/>
          <w:color w:val="000000" w:themeColor="text1"/>
          <w:szCs w:val="24"/>
        </w:rPr>
        <w:t>METHODOLOGY</w:t>
      </w:r>
      <w:bookmarkEnd w:id="21"/>
    </w:p>
    <w:p w14:paraId="5926AAA8" w14:textId="61D690DC" w:rsidR="003A3F5D" w:rsidRPr="00063BE8" w:rsidRDefault="00962F66" w:rsidP="00A94E1A">
      <w:pPr>
        <w:pStyle w:val="Heading2"/>
        <w:rPr>
          <w:color w:val="000000" w:themeColor="text1"/>
          <w:szCs w:val="24"/>
        </w:rPr>
      </w:pPr>
      <w:bookmarkStart w:id="22" w:name="_Toc88636314"/>
      <w:r>
        <w:rPr>
          <w:color w:val="000000" w:themeColor="text1"/>
          <w:szCs w:val="24"/>
        </w:rPr>
        <w:t>Description of the Methodology</w:t>
      </w:r>
      <w:bookmarkEnd w:id="22"/>
    </w:p>
    <w:p w14:paraId="79FB0A74" w14:textId="6C27CC78" w:rsidR="000A232E" w:rsidRPr="00063BE8" w:rsidRDefault="0029039E" w:rsidP="00962F66">
      <w:pPr>
        <w:pStyle w:val="Heading2"/>
        <w:rPr>
          <w:rFonts w:eastAsia="Calibri"/>
          <w:b w:val="0"/>
          <w:color w:val="000000" w:themeColor="text1"/>
          <w:szCs w:val="24"/>
          <w:lang w:val="en-GB"/>
        </w:rPr>
      </w:pPr>
      <w:bookmarkStart w:id="23" w:name="_Toc88636315"/>
      <w:r w:rsidRPr="00063BE8">
        <w:rPr>
          <w:color w:val="000000" w:themeColor="text1"/>
          <w:szCs w:val="24"/>
          <w:lang w:val="en-GB"/>
        </w:rPr>
        <w:t>Flow Chart</w:t>
      </w:r>
      <w:bookmarkEnd w:id="23"/>
    </w:p>
    <w:p w14:paraId="2ECCEAF2" w14:textId="77777777" w:rsidR="000A232E" w:rsidRPr="00063BE8" w:rsidRDefault="000A232E" w:rsidP="000A232E">
      <w:pPr>
        <w:spacing w:after="0" w:line="240" w:lineRule="auto"/>
        <w:rPr>
          <w:rFonts w:ascii="Times New Roman" w:eastAsia="Calibri" w:hAnsi="Times New Roman" w:cs="Times New Roman"/>
          <w:b/>
          <w:color w:val="000000" w:themeColor="text1"/>
          <w:sz w:val="24"/>
          <w:szCs w:val="24"/>
          <w:lang w:val="en-GB"/>
        </w:rPr>
      </w:pPr>
    </w:p>
    <w:p w14:paraId="065E017C" w14:textId="77777777" w:rsidR="000A232E" w:rsidRPr="00063BE8" w:rsidRDefault="000A232E" w:rsidP="000A232E">
      <w:pPr>
        <w:spacing w:after="0" w:line="240" w:lineRule="auto"/>
        <w:rPr>
          <w:rFonts w:ascii="Times New Roman" w:eastAsia="Calibri" w:hAnsi="Times New Roman" w:cs="Times New Roman"/>
          <w:b/>
          <w:color w:val="000000" w:themeColor="text1"/>
          <w:sz w:val="24"/>
          <w:szCs w:val="24"/>
          <w:lang w:val="en-GB"/>
        </w:rPr>
      </w:pPr>
    </w:p>
    <w:p w14:paraId="5F6BB508" w14:textId="77777777" w:rsidR="000A232E" w:rsidRPr="00063BE8" w:rsidRDefault="000A232E" w:rsidP="000A232E">
      <w:pPr>
        <w:spacing w:after="0" w:line="240" w:lineRule="auto"/>
        <w:rPr>
          <w:rFonts w:ascii="Times New Roman" w:eastAsia="Calibri" w:hAnsi="Times New Roman" w:cs="Times New Roman"/>
          <w:b/>
          <w:color w:val="000000" w:themeColor="text1"/>
          <w:sz w:val="24"/>
          <w:szCs w:val="24"/>
          <w:lang w:val="en-GB"/>
        </w:rPr>
      </w:pPr>
    </w:p>
    <w:p w14:paraId="420CDC95" w14:textId="77777777" w:rsidR="000A232E" w:rsidRPr="00063BE8" w:rsidRDefault="000A232E" w:rsidP="000A232E">
      <w:pPr>
        <w:spacing w:after="0" w:line="240" w:lineRule="auto"/>
        <w:rPr>
          <w:rFonts w:ascii="Times New Roman" w:eastAsia="Calibri" w:hAnsi="Times New Roman" w:cs="Times New Roman"/>
          <w:b/>
          <w:color w:val="000000" w:themeColor="text1"/>
          <w:sz w:val="24"/>
          <w:szCs w:val="24"/>
          <w:lang w:val="en-GB"/>
        </w:rPr>
      </w:pPr>
    </w:p>
    <w:p w14:paraId="02771075" w14:textId="77777777" w:rsidR="000A232E" w:rsidRPr="00063BE8" w:rsidRDefault="000A232E" w:rsidP="000A232E">
      <w:pPr>
        <w:spacing w:after="0" w:line="240" w:lineRule="auto"/>
        <w:rPr>
          <w:rFonts w:ascii="Times New Roman" w:eastAsia="Calibri" w:hAnsi="Times New Roman" w:cs="Times New Roman"/>
          <w:b/>
          <w:color w:val="000000" w:themeColor="text1"/>
          <w:sz w:val="24"/>
          <w:szCs w:val="24"/>
          <w:lang w:val="en-GB"/>
        </w:rPr>
      </w:pPr>
    </w:p>
    <w:p w14:paraId="2CBF0131" w14:textId="77777777" w:rsidR="000A232E" w:rsidRPr="00063BE8" w:rsidRDefault="000A232E" w:rsidP="000A232E">
      <w:pPr>
        <w:spacing w:after="0" w:line="240" w:lineRule="auto"/>
        <w:rPr>
          <w:rFonts w:ascii="Times New Roman" w:eastAsia="Calibri" w:hAnsi="Times New Roman" w:cs="Times New Roman"/>
          <w:b/>
          <w:color w:val="000000" w:themeColor="text1"/>
          <w:sz w:val="24"/>
          <w:szCs w:val="24"/>
          <w:lang w:val="en-GB"/>
        </w:rPr>
      </w:pPr>
    </w:p>
    <w:p w14:paraId="369D807B" w14:textId="77777777" w:rsidR="000A232E" w:rsidRPr="00063BE8" w:rsidRDefault="000A232E" w:rsidP="000A232E">
      <w:pPr>
        <w:spacing w:after="0" w:line="240" w:lineRule="auto"/>
        <w:rPr>
          <w:rFonts w:ascii="Times New Roman" w:eastAsia="Calibri" w:hAnsi="Times New Roman" w:cs="Times New Roman"/>
          <w:b/>
          <w:color w:val="000000" w:themeColor="text1"/>
          <w:sz w:val="24"/>
          <w:szCs w:val="24"/>
          <w:lang w:val="en-GB"/>
        </w:rPr>
      </w:pPr>
    </w:p>
    <w:p w14:paraId="0EF6EAEB" w14:textId="77777777" w:rsidR="00313E3D" w:rsidRPr="00063BE8" w:rsidRDefault="00313E3D" w:rsidP="004D60C1">
      <w:pPr>
        <w:pStyle w:val="UMPParagraph"/>
        <w:sectPr w:rsidR="00313E3D" w:rsidRPr="00063BE8" w:rsidSect="00B660FD">
          <w:pgSz w:w="11906" w:h="16838"/>
          <w:pgMar w:top="1440" w:right="1440" w:bottom="1440" w:left="1985" w:header="706" w:footer="432" w:gutter="0"/>
          <w:cols w:space="708"/>
          <w:docGrid w:linePitch="360"/>
        </w:sectPr>
      </w:pPr>
    </w:p>
    <w:p w14:paraId="319EEC19" w14:textId="2AC8AAAA" w:rsidR="008C53EA" w:rsidRPr="00063BE8" w:rsidRDefault="00313E3D" w:rsidP="00313E3D">
      <w:pPr>
        <w:pStyle w:val="Heading2"/>
        <w:rPr>
          <w:color w:val="000000" w:themeColor="text1"/>
          <w:szCs w:val="24"/>
          <w:lang w:val="en-GB"/>
        </w:rPr>
      </w:pPr>
      <w:bookmarkStart w:id="24" w:name="_Toc88636316"/>
      <w:r w:rsidRPr="00063BE8">
        <w:rPr>
          <w:color w:val="000000" w:themeColor="text1"/>
          <w:szCs w:val="24"/>
          <w:lang w:val="en-GB"/>
        </w:rPr>
        <w:lastRenderedPageBreak/>
        <w:t>Research Planning and Schedule</w:t>
      </w:r>
      <w:bookmarkEnd w:id="24"/>
    </w:p>
    <w:p w14:paraId="38D453CC" w14:textId="77777777" w:rsidR="00C205CB" w:rsidRDefault="00C205CB" w:rsidP="004D60C1">
      <w:pPr>
        <w:pStyle w:val="UMPParagraph"/>
        <w:rPr>
          <w:noProof/>
        </w:rPr>
      </w:pPr>
    </w:p>
    <w:p w14:paraId="449F9559" w14:textId="77777777" w:rsidR="00774DAB" w:rsidRDefault="00774DAB" w:rsidP="004D60C1">
      <w:pPr>
        <w:pStyle w:val="UMPParagraph"/>
      </w:pPr>
    </w:p>
    <w:p w14:paraId="393141D0" w14:textId="77777777" w:rsidR="00774DAB" w:rsidRPr="00063BE8" w:rsidRDefault="00774DAB" w:rsidP="004D60C1">
      <w:pPr>
        <w:pStyle w:val="UMPParagraph"/>
        <w:sectPr w:rsidR="00774DAB" w:rsidRPr="00063BE8" w:rsidSect="00313E3D">
          <w:pgSz w:w="16838" w:h="11906" w:orient="landscape"/>
          <w:pgMar w:top="1985" w:right="1440" w:bottom="1440" w:left="1440" w:header="706" w:footer="432" w:gutter="0"/>
          <w:cols w:space="708"/>
          <w:docGrid w:linePitch="360"/>
        </w:sectPr>
      </w:pPr>
    </w:p>
    <w:p w14:paraId="31B6912B" w14:textId="77777777" w:rsidR="00313E3D" w:rsidRPr="00063BE8" w:rsidRDefault="00313E3D" w:rsidP="00C101F9">
      <w:pPr>
        <w:pStyle w:val="UMPParagraph"/>
        <w:ind w:firstLine="0"/>
      </w:pPr>
    </w:p>
    <w:p w14:paraId="43EBF8D6" w14:textId="77777777" w:rsidR="0052147A" w:rsidRPr="00063BE8" w:rsidRDefault="009660B6" w:rsidP="009660B6">
      <w:pPr>
        <w:pStyle w:val="Heading1"/>
        <w:rPr>
          <w:rFonts w:ascii="Times New Roman" w:hAnsi="Times New Roman" w:cs="Times New Roman"/>
          <w:color w:val="000000" w:themeColor="text1"/>
          <w:szCs w:val="24"/>
        </w:rPr>
      </w:pPr>
      <w:r w:rsidRPr="00063BE8">
        <w:rPr>
          <w:rFonts w:ascii="Times New Roman" w:hAnsi="Times New Roman" w:cs="Times New Roman"/>
          <w:color w:val="000000" w:themeColor="text1"/>
          <w:szCs w:val="24"/>
        </w:rPr>
        <w:br/>
      </w:r>
      <w:r w:rsidRPr="00063BE8">
        <w:rPr>
          <w:rFonts w:ascii="Times New Roman" w:hAnsi="Times New Roman" w:cs="Times New Roman"/>
          <w:color w:val="000000" w:themeColor="text1"/>
          <w:szCs w:val="24"/>
        </w:rPr>
        <w:br/>
      </w:r>
      <w:r w:rsidRPr="00063BE8">
        <w:rPr>
          <w:rFonts w:ascii="Times New Roman" w:hAnsi="Times New Roman" w:cs="Times New Roman"/>
          <w:color w:val="000000" w:themeColor="text1"/>
          <w:szCs w:val="24"/>
        </w:rPr>
        <w:br/>
      </w:r>
      <w:bookmarkStart w:id="25" w:name="_Toc88636317"/>
      <w:r w:rsidRPr="00063BE8">
        <w:rPr>
          <w:rFonts w:ascii="Times New Roman" w:hAnsi="Times New Roman" w:cs="Times New Roman"/>
          <w:color w:val="000000" w:themeColor="text1"/>
          <w:szCs w:val="24"/>
        </w:rPr>
        <w:t>RES</w:t>
      </w:r>
      <w:r w:rsidR="00E608B8" w:rsidRPr="00063BE8">
        <w:rPr>
          <w:rFonts w:ascii="Times New Roman" w:hAnsi="Times New Roman" w:cs="Times New Roman"/>
          <w:color w:val="000000" w:themeColor="text1"/>
          <w:szCs w:val="24"/>
        </w:rPr>
        <w:t>EARCH PROGRESS</w:t>
      </w:r>
      <w:bookmarkEnd w:id="25"/>
    </w:p>
    <w:p w14:paraId="65A4D6EB" w14:textId="77777777" w:rsidR="00E608B8" w:rsidRPr="00063BE8" w:rsidRDefault="00CC02E3" w:rsidP="00CC02E3">
      <w:pPr>
        <w:pStyle w:val="Heading2"/>
        <w:rPr>
          <w:color w:val="000000" w:themeColor="text1"/>
          <w:szCs w:val="24"/>
        </w:rPr>
      </w:pPr>
      <w:bookmarkStart w:id="26" w:name="_Toc88636318"/>
      <w:r w:rsidRPr="00063BE8">
        <w:rPr>
          <w:color w:val="000000" w:themeColor="text1"/>
          <w:szCs w:val="24"/>
        </w:rPr>
        <w:t>Expected Outcomes</w:t>
      </w:r>
      <w:bookmarkEnd w:id="26"/>
    </w:p>
    <w:p w14:paraId="497AF0C7" w14:textId="77777777" w:rsidR="00E608B8" w:rsidRPr="00063BE8" w:rsidRDefault="00870AA8" w:rsidP="00870AA8">
      <w:pPr>
        <w:pStyle w:val="Heading2"/>
        <w:rPr>
          <w:color w:val="000000" w:themeColor="text1"/>
          <w:szCs w:val="24"/>
        </w:rPr>
      </w:pPr>
      <w:bookmarkStart w:id="27" w:name="_Toc88636319"/>
      <w:r w:rsidRPr="00063BE8">
        <w:rPr>
          <w:color w:val="000000" w:themeColor="text1"/>
          <w:szCs w:val="24"/>
        </w:rPr>
        <w:t>What Have Been Done</w:t>
      </w:r>
      <w:bookmarkEnd w:id="27"/>
    </w:p>
    <w:p w14:paraId="01727441" w14:textId="11AEEEED" w:rsidR="00A65592" w:rsidRPr="00063BE8" w:rsidRDefault="00A65592" w:rsidP="00A65592">
      <w:pPr>
        <w:pStyle w:val="Heading2"/>
        <w:rPr>
          <w:color w:val="000000" w:themeColor="text1"/>
          <w:szCs w:val="24"/>
        </w:rPr>
      </w:pPr>
      <w:bookmarkStart w:id="28" w:name="_Toc88636320"/>
      <w:r w:rsidRPr="00063BE8">
        <w:rPr>
          <w:color w:val="000000" w:themeColor="text1"/>
          <w:szCs w:val="24"/>
        </w:rPr>
        <w:t xml:space="preserve">What Need </w:t>
      </w:r>
      <w:r w:rsidR="00962F66">
        <w:rPr>
          <w:color w:val="000000" w:themeColor="text1"/>
          <w:szCs w:val="24"/>
        </w:rPr>
        <w:t>t</w:t>
      </w:r>
      <w:r w:rsidRPr="00063BE8">
        <w:rPr>
          <w:color w:val="000000" w:themeColor="text1"/>
          <w:szCs w:val="24"/>
        </w:rPr>
        <w:t>o Be Done</w:t>
      </w:r>
      <w:bookmarkEnd w:id="28"/>
    </w:p>
    <w:p w14:paraId="4F753ECB" w14:textId="77777777" w:rsidR="00610A2B" w:rsidRPr="00063BE8" w:rsidRDefault="00610A2B" w:rsidP="00B710EA">
      <w:pPr>
        <w:pStyle w:val="UMPParagraph"/>
        <w:ind w:firstLine="0"/>
        <w:sectPr w:rsidR="00610A2B" w:rsidRPr="00063BE8" w:rsidSect="00C205CB">
          <w:pgSz w:w="11906" w:h="16838"/>
          <w:pgMar w:top="1440" w:right="1440" w:bottom="1440" w:left="1985" w:header="706" w:footer="432" w:gutter="0"/>
          <w:cols w:space="708"/>
          <w:docGrid w:linePitch="360"/>
        </w:sectPr>
      </w:pPr>
    </w:p>
    <w:p w14:paraId="5FF6D27A" w14:textId="77777777" w:rsidR="009660B6" w:rsidRPr="00063BE8" w:rsidRDefault="009660B6" w:rsidP="009660B6">
      <w:pPr>
        <w:pStyle w:val="Heading1"/>
        <w:rPr>
          <w:rFonts w:ascii="Times New Roman" w:hAnsi="Times New Roman" w:cs="Times New Roman"/>
          <w:color w:val="000000" w:themeColor="text1"/>
          <w:szCs w:val="24"/>
        </w:rPr>
      </w:pPr>
      <w:r w:rsidRPr="00063BE8">
        <w:rPr>
          <w:rFonts w:ascii="Times New Roman" w:hAnsi="Times New Roman" w:cs="Times New Roman"/>
          <w:color w:val="000000" w:themeColor="text1"/>
          <w:szCs w:val="24"/>
        </w:rPr>
        <w:lastRenderedPageBreak/>
        <w:br/>
      </w:r>
      <w:r w:rsidRPr="00063BE8">
        <w:rPr>
          <w:rFonts w:ascii="Times New Roman" w:hAnsi="Times New Roman" w:cs="Times New Roman"/>
          <w:color w:val="000000" w:themeColor="text1"/>
          <w:szCs w:val="24"/>
        </w:rPr>
        <w:br/>
      </w:r>
      <w:r w:rsidRPr="00063BE8">
        <w:rPr>
          <w:rFonts w:ascii="Times New Roman" w:hAnsi="Times New Roman" w:cs="Times New Roman"/>
          <w:color w:val="000000" w:themeColor="text1"/>
          <w:szCs w:val="24"/>
        </w:rPr>
        <w:br/>
      </w:r>
      <w:bookmarkStart w:id="29" w:name="_Toc88636321"/>
      <w:r w:rsidRPr="00063BE8">
        <w:rPr>
          <w:rFonts w:ascii="Times New Roman" w:hAnsi="Times New Roman" w:cs="Times New Roman"/>
          <w:color w:val="000000" w:themeColor="text1"/>
          <w:szCs w:val="24"/>
        </w:rPr>
        <w:t>CONCLUSION</w:t>
      </w:r>
      <w:bookmarkEnd w:id="29"/>
    </w:p>
    <w:p w14:paraId="131FA6D1" w14:textId="77777777" w:rsidR="003A3F5D" w:rsidRPr="00063BE8" w:rsidRDefault="003A3F5D" w:rsidP="004D60C1">
      <w:pPr>
        <w:pStyle w:val="UMPParagraph"/>
      </w:pPr>
    </w:p>
    <w:p w14:paraId="404F52F4" w14:textId="77777777" w:rsidR="009660B6" w:rsidRPr="00063BE8" w:rsidRDefault="009660B6" w:rsidP="004D60C1">
      <w:pPr>
        <w:pStyle w:val="UMPParagraph"/>
        <w:sectPr w:rsidR="009660B6" w:rsidRPr="00063BE8" w:rsidSect="00B660FD">
          <w:pgSz w:w="11906" w:h="16838"/>
          <w:pgMar w:top="1440" w:right="1440" w:bottom="1440" w:left="1985" w:header="706" w:footer="432" w:gutter="0"/>
          <w:cols w:space="708"/>
          <w:docGrid w:linePitch="360"/>
        </w:sectPr>
      </w:pPr>
    </w:p>
    <w:p w14:paraId="3E2E28DE" w14:textId="7DBCA7CF" w:rsidR="009B218B" w:rsidRDefault="009B218B" w:rsidP="009B218B">
      <w:pPr>
        <w:pStyle w:val="TITLEATROMANPAGES"/>
        <w:rPr>
          <w:color w:val="000000" w:themeColor="text1"/>
          <w:szCs w:val="24"/>
        </w:rPr>
      </w:pPr>
      <w:bookmarkStart w:id="30" w:name="_Toc88636322"/>
      <w:r w:rsidRPr="00063BE8">
        <w:rPr>
          <w:color w:val="000000" w:themeColor="text1"/>
          <w:szCs w:val="24"/>
        </w:rPr>
        <w:lastRenderedPageBreak/>
        <w:t>REFERENCES</w:t>
      </w:r>
      <w:bookmarkEnd w:id="30"/>
    </w:p>
    <w:p w14:paraId="1B6D7ABD" w14:textId="77777777" w:rsidR="00962F66" w:rsidRDefault="00962F66" w:rsidP="00962F66">
      <w:r>
        <w:t xml:space="preserve">Use a reference manager such as </w:t>
      </w:r>
      <w:r w:rsidRPr="008C3089">
        <w:rPr>
          <w:i/>
        </w:rPr>
        <w:t>Mendeley</w:t>
      </w:r>
      <w:r>
        <w:t xml:space="preserve">, </w:t>
      </w:r>
      <w:r w:rsidRPr="008C3089">
        <w:rPr>
          <w:i/>
        </w:rPr>
        <w:t>EndNote</w:t>
      </w:r>
      <w:r>
        <w:t xml:space="preserve"> or any reference manager software to generate all your list of references here. Once all the references are included then apply </w:t>
      </w:r>
      <w:r w:rsidRPr="00442D6D">
        <w:rPr>
          <w:i/>
          <w:iCs/>
        </w:rPr>
        <w:t>Caption for Reference</w:t>
      </w:r>
      <w:r>
        <w:t xml:space="preserve"> style.</w:t>
      </w:r>
    </w:p>
    <w:p w14:paraId="520A5CB5" w14:textId="77777777" w:rsidR="00962F66" w:rsidRPr="00383725" w:rsidRDefault="00962F66" w:rsidP="00962F66">
      <w:pPr>
        <w:pStyle w:val="CaptionforReferences"/>
      </w:pPr>
      <w:r w:rsidRPr="00383725">
        <w:fldChar w:fldCharType="begin" w:fldLock="1"/>
      </w:r>
      <w:r w:rsidRPr="00383725">
        <w:instrText xml:space="preserve">ADDIN Mendeley Bibliography CSL_BIBLIOGRAPHY </w:instrText>
      </w:r>
      <w:r w:rsidRPr="00383725">
        <w:fldChar w:fldCharType="separate"/>
      </w:r>
      <w:r w:rsidRPr="00383725">
        <w:t>Alexandrov, N., &amp; Alexandrov, V. (2015). Computational science research methods for science education at PG level. Procedia Computer Science, 51(1), 1685–1693. https://doi.org/10.1016/j.procs.2015.05.305</w:t>
      </w:r>
    </w:p>
    <w:p w14:paraId="7293607F" w14:textId="77777777" w:rsidR="00962F66" w:rsidRPr="00383725" w:rsidRDefault="00962F66" w:rsidP="00962F66">
      <w:pPr>
        <w:pStyle w:val="CaptionforReferences"/>
      </w:pPr>
      <w:r w:rsidRPr="00383725">
        <w:t>Crooks, N. M., &amp; Alibali, M. W. (2014). Defining and measuring conceptual knowledge in mathematics. Developmental Review, 34(4), 344–377. https://doi.org/10.1016/j.dr.2014.10.001</w:t>
      </w:r>
    </w:p>
    <w:p w14:paraId="1AE9D2B0" w14:textId="77777777" w:rsidR="00962F66" w:rsidRDefault="00962F66" w:rsidP="00962F66">
      <w:pPr>
        <w:pStyle w:val="CaptionforReferences"/>
      </w:pPr>
      <w:r w:rsidRPr="00383725">
        <w:t>Gertler, M. S. (2003). Tacit knowledge and the economic geography of context, or the undefinable tacitness of being (there). Journal of Economic Geography, 3(1), 75–99. https://doi.org/10.1093/jeg/3.1.75</w:t>
      </w:r>
    </w:p>
    <w:p w14:paraId="174468CE" w14:textId="77777777" w:rsidR="00962F66" w:rsidRPr="00383725" w:rsidRDefault="00962F66" w:rsidP="00962F66">
      <w:pPr>
        <w:pStyle w:val="CaptionforReferences"/>
      </w:pPr>
    </w:p>
    <w:p w14:paraId="497EAADB" w14:textId="1D73B589" w:rsidR="00962F66" w:rsidRDefault="00962F66" w:rsidP="00962F66">
      <w:r w:rsidRPr="00383725">
        <w:fldChar w:fldCharType="end"/>
      </w:r>
    </w:p>
    <w:p w14:paraId="7B08066F" w14:textId="7DEBBCF8" w:rsidR="00962F66" w:rsidRDefault="00962F66" w:rsidP="00962F66"/>
    <w:p w14:paraId="57BD5E9E" w14:textId="16E3BC3A" w:rsidR="00962F66" w:rsidRDefault="00962F66" w:rsidP="00962F66"/>
    <w:p w14:paraId="39B8B4F8" w14:textId="7E0354E6" w:rsidR="00962F66" w:rsidRDefault="00962F66" w:rsidP="00962F66"/>
    <w:p w14:paraId="60DCEE58" w14:textId="16B08A4D" w:rsidR="00962F66" w:rsidRDefault="00962F66" w:rsidP="00962F66"/>
    <w:p w14:paraId="0DB667C5" w14:textId="29B7A218" w:rsidR="00962F66" w:rsidRDefault="00962F66" w:rsidP="00962F66"/>
    <w:p w14:paraId="04D24F09" w14:textId="132EB75B" w:rsidR="00962F66" w:rsidRDefault="00962F66" w:rsidP="00962F66"/>
    <w:p w14:paraId="023CE28C" w14:textId="74CBC915" w:rsidR="00962F66" w:rsidRDefault="00962F66" w:rsidP="00962F66"/>
    <w:p w14:paraId="48EE1B9F" w14:textId="71A69061" w:rsidR="00962F66" w:rsidRDefault="00962F66" w:rsidP="00962F66"/>
    <w:p w14:paraId="1DFDCF7A" w14:textId="2D0D4713" w:rsidR="00962F66" w:rsidRDefault="00962F66" w:rsidP="00962F66"/>
    <w:p w14:paraId="716C6FE0" w14:textId="680CEB9E" w:rsidR="00962F66" w:rsidRDefault="00962F66" w:rsidP="00962F66"/>
    <w:p w14:paraId="57D704E2" w14:textId="20A3908F" w:rsidR="00962F66" w:rsidRPr="00962F66" w:rsidRDefault="00962F66" w:rsidP="00962F66">
      <w:pPr>
        <w:rPr>
          <w:b/>
          <w:bCs/>
        </w:rPr>
      </w:pPr>
      <w:bookmarkStart w:id="31" w:name="_Toc31811879"/>
      <w:r w:rsidRPr="00962F66">
        <w:rPr>
          <w:b/>
          <w:bCs/>
        </w:rPr>
        <w:lastRenderedPageBreak/>
        <w:t>Table</w:t>
      </w:r>
      <w:bookmarkEnd w:id="31"/>
      <w:r>
        <w:rPr>
          <w:b/>
          <w:bCs/>
        </w:rPr>
        <w:t xml:space="preserve"> Format</w:t>
      </w:r>
    </w:p>
    <w:p w14:paraId="6EE335E7" w14:textId="77777777" w:rsidR="00962F66" w:rsidRDefault="00962F66" w:rsidP="00962F66">
      <w:pPr>
        <w:pStyle w:val="UMPParagraph"/>
      </w:pPr>
      <w:r>
        <w:t xml:space="preserve">The text in the paragraph can be formatted using </w:t>
      </w:r>
      <w:r w:rsidRPr="00124EF7">
        <w:rPr>
          <w:i/>
        </w:rPr>
        <w:t>Table text</w:t>
      </w:r>
      <w:r>
        <w:t xml:space="preserve"> style whereas the header is formatted using </w:t>
      </w:r>
      <w:r w:rsidRPr="00771A53">
        <w:rPr>
          <w:i/>
        </w:rPr>
        <w:t>Table header</w:t>
      </w:r>
      <w:r>
        <w:t xml:space="preserve"> style. Meanwhile, the style for caption is called </w:t>
      </w:r>
      <w:r w:rsidRPr="00124EF7">
        <w:rPr>
          <w:i/>
        </w:rPr>
        <w:t>Caption for Table UMP</w:t>
      </w:r>
      <w:r>
        <w:t xml:space="preserve">. </w:t>
      </w:r>
      <w:r>
        <w:fldChar w:fldCharType="begin"/>
      </w:r>
      <w:r>
        <w:instrText xml:space="preserve"> REF _Ref466407712 \h </w:instrText>
      </w:r>
      <w:r>
        <w:fldChar w:fldCharType="separate"/>
      </w:r>
      <w:r>
        <w:t xml:space="preserve">Table </w:t>
      </w:r>
      <w:r>
        <w:rPr>
          <w:noProof/>
        </w:rPr>
        <w:t>2</w:t>
      </w:r>
      <w:r>
        <w:t>.</w:t>
      </w:r>
      <w:r>
        <w:rPr>
          <w:noProof/>
        </w:rPr>
        <w:t>1</w:t>
      </w:r>
      <w:r>
        <w:fldChar w:fldCharType="end"/>
      </w:r>
      <w:r>
        <w:t xml:space="preserve"> shows an example of properly formatted table.</w:t>
      </w:r>
    </w:p>
    <w:p w14:paraId="1D97DD06" w14:textId="77777777" w:rsidR="00962F66" w:rsidRDefault="00962F66" w:rsidP="00962F66">
      <w:pPr>
        <w:pStyle w:val="CaptionforTableUMP"/>
      </w:pPr>
      <w:bookmarkStart w:id="32" w:name="_Ref466407712"/>
      <w:bookmarkStart w:id="33" w:name="_Toc1741815"/>
      <w:r>
        <w:t xml:space="preserve">Table </w:t>
      </w:r>
      <w:r>
        <w:fldChar w:fldCharType="begin"/>
      </w:r>
      <w:r>
        <w:instrText xml:space="preserve"> STYLEREF 1 \s </w:instrText>
      </w:r>
      <w:r>
        <w:fldChar w:fldCharType="separate"/>
      </w:r>
      <w:r>
        <w:t>2</w:t>
      </w:r>
      <w:r>
        <w:fldChar w:fldCharType="end"/>
      </w:r>
      <w:r>
        <w:t>.</w:t>
      </w:r>
      <w:r>
        <w:fldChar w:fldCharType="begin"/>
      </w:r>
      <w:r>
        <w:instrText xml:space="preserve"> SEQ Table \* ARABIC \s 1 </w:instrText>
      </w:r>
      <w:r>
        <w:fldChar w:fldCharType="separate"/>
      </w:r>
      <w:r>
        <w:t>1</w:t>
      </w:r>
      <w:r>
        <w:fldChar w:fldCharType="end"/>
      </w:r>
      <w:bookmarkEnd w:id="32"/>
      <w:r>
        <w:tab/>
        <w:t>Sample table 1</w:t>
      </w:r>
      <w:bookmarkEnd w:id="33"/>
    </w:p>
    <w:tbl>
      <w:tblPr>
        <w:tblW w:w="4914" w:type="pct"/>
        <w:jc w:val="center"/>
        <w:tblLook w:val="04A0" w:firstRow="1" w:lastRow="0" w:firstColumn="1" w:lastColumn="0" w:noHBand="0" w:noVBand="1"/>
      </w:tblPr>
      <w:tblGrid>
        <w:gridCol w:w="4174"/>
        <w:gridCol w:w="4161"/>
      </w:tblGrid>
      <w:tr w:rsidR="00962F66" w14:paraId="7CEF736A" w14:textId="77777777" w:rsidTr="00203F80">
        <w:trPr>
          <w:jc w:val="center"/>
        </w:trPr>
        <w:tc>
          <w:tcPr>
            <w:tcW w:w="2504" w:type="pct"/>
            <w:tcBorders>
              <w:top w:val="single" w:sz="12" w:space="0" w:color="auto"/>
              <w:bottom w:val="single" w:sz="12" w:space="0" w:color="auto"/>
            </w:tcBorders>
          </w:tcPr>
          <w:p w14:paraId="6606FDA1" w14:textId="77777777" w:rsidR="00962F66" w:rsidRPr="00EC2CE4" w:rsidRDefault="00962F66" w:rsidP="00203F80">
            <w:pPr>
              <w:pStyle w:val="Tableheader"/>
            </w:pPr>
            <w:r w:rsidRPr="00EC2CE4">
              <w:t xml:space="preserve">Test </w:t>
            </w:r>
          </w:p>
        </w:tc>
        <w:tc>
          <w:tcPr>
            <w:tcW w:w="2496" w:type="pct"/>
            <w:tcBorders>
              <w:top w:val="single" w:sz="12" w:space="0" w:color="auto"/>
              <w:bottom w:val="single" w:sz="12" w:space="0" w:color="auto"/>
            </w:tcBorders>
          </w:tcPr>
          <w:p w14:paraId="353CEA26" w14:textId="77777777" w:rsidR="00962F66" w:rsidRPr="00EC2CE4" w:rsidRDefault="00962F66" w:rsidP="00203F80">
            <w:pPr>
              <w:pStyle w:val="Tableheader"/>
            </w:pPr>
            <w:r w:rsidRPr="00EC2CE4">
              <w:t>Text</w:t>
            </w:r>
          </w:p>
        </w:tc>
      </w:tr>
      <w:tr w:rsidR="00962F66" w14:paraId="662D40DA" w14:textId="77777777" w:rsidTr="00203F80">
        <w:trPr>
          <w:trHeight w:val="123"/>
          <w:jc w:val="center"/>
        </w:trPr>
        <w:tc>
          <w:tcPr>
            <w:tcW w:w="2504" w:type="pct"/>
            <w:tcBorders>
              <w:top w:val="single" w:sz="12" w:space="0" w:color="auto"/>
            </w:tcBorders>
          </w:tcPr>
          <w:p w14:paraId="092BB1E2" w14:textId="77777777" w:rsidR="00962F66" w:rsidRPr="00EC2CE4" w:rsidRDefault="00962F66" w:rsidP="00203F80">
            <w:pPr>
              <w:pStyle w:val="Tabletextleft"/>
            </w:pPr>
            <w:r w:rsidRPr="00EC2CE4">
              <w:t>Te</w:t>
            </w:r>
            <w:r>
              <w:t>s</w:t>
            </w:r>
            <w:r w:rsidRPr="00EC2CE4">
              <w:t xml:space="preserve">t </w:t>
            </w:r>
          </w:p>
        </w:tc>
        <w:tc>
          <w:tcPr>
            <w:tcW w:w="2496" w:type="pct"/>
            <w:tcBorders>
              <w:top w:val="single" w:sz="12" w:space="0" w:color="auto"/>
            </w:tcBorders>
          </w:tcPr>
          <w:p w14:paraId="6C53CEB1" w14:textId="77777777" w:rsidR="00962F66" w:rsidRPr="00EC2CE4" w:rsidRDefault="00962F66" w:rsidP="00203F80">
            <w:pPr>
              <w:pStyle w:val="Tabletextleft"/>
            </w:pPr>
            <w:r w:rsidRPr="00EC2CE4">
              <w:t xml:space="preserve">Text </w:t>
            </w:r>
          </w:p>
        </w:tc>
      </w:tr>
      <w:tr w:rsidR="00962F66" w14:paraId="2B350B3B" w14:textId="77777777" w:rsidTr="00203F80">
        <w:trPr>
          <w:jc w:val="center"/>
        </w:trPr>
        <w:tc>
          <w:tcPr>
            <w:tcW w:w="2504" w:type="pct"/>
          </w:tcPr>
          <w:p w14:paraId="711DE267" w14:textId="77777777" w:rsidR="00962F66" w:rsidRPr="00EC2CE4" w:rsidRDefault="00962F66" w:rsidP="00203F80">
            <w:pPr>
              <w:pStyle w:val="Tabletextleft"/>
            </w:pPr>
            <w:r w:rsidRPr="00EC2CE4">
              <w:t xml:space="preserve">Test </w:t>
            </w:r>
          </w:p>
        </w:tc>
        <w:tc>
          <w:tcPr>
            <w:tcW w:w="2496" w:type="pct"/>
          </w:tcPr>
          <w:p w14:paraId="2283893F" w14:textId="77777777" w:rsidR="00962F66" w:rsidRPr="00EC2CE4" w:rsidRDefault="00962F66" w:rsidP="00203F80">
            <w:pPr>
              <w:pStyle w:val="Tabletextleft"/>
            </w:pPr>
            <w:r>
              <w:t>T</w:t>
            </w:r>
            <w:r w:rsidRPr="00EC2CE4">
              <w:t>ext</w:t>
            </w:r>
          </w:p>
        </w:tc>
      </w:tr>
      <w:tr w:rsidR="00962F66" w14:paraId="0AEB0E12" w14:textId="77777777" w:rsidTr="00203F80">
        <w:trPr>
          <w:jc w:val="center"/>
        </w:trPr>
        <w:tc>
          <w:tcPr>
            <w:tcW w:w="2504" w:type="pct"/>
          </w:tcPr>
          <w:p w14:paraId="2CFCAC01" w14:textId="77777777" w:rsidR="00962F66" w:rsidRPr="00EC2CE4" w:rsidRDefault="00962F66" w:rsidP="00203F80">
            <w:pPr>
              <w:pStyle w:val="Tabletextleft"/>
            </w:pPr>
            <w:r w:rsidRPr="00EC2CE4">
              <w:t>Te</w:t>
            </w:r>
            <w:r>
              <w:t>s</w:t>
            </w:r>
            <w:r w:rsidRPr="00EC2CE4">
              <w:t xml:space="preserve">t </w:t>
            </w:r>
          </w:p>
        </w:tc>
        <w:tc>
          <w:tcPr>
            <w:tcW w:w="2496" w:type="pct"/>
          </w:tcPr>
          <w:p w14:paraId="745F6678" w14:textId="77777777" w:rsidR="00962F66" w:rsidRPr="00EC2CE4" w:rsidRDefault="00962F66" w:rsidP="00203F80">
            <w:pPr>
              <w:pStyle w:val="Tabletextleft"/>
            </w:pPr>
            <w:r w:rsidRPr="00EC2CE4">
              <w:t xml:space="preserve">Text </w:t>
            </w:r>
          </w:p>
        </w:tc>
      </w:tr>
      <w:tr w:rsidR="00962F66" w14:paraId="0B8DA84C" w14:textId="77777777" w:rsidTr="00203F80">
        <w:trPr>
          <w:jc w:val="center"/>
        </w:trPr>
        <w:tc>
          <w:tcPr>
            <w:tcW w:w="2504" w:type="pct"/>
            <w:tcBorders>
              <w:bottom w:val="single" w:sz="12" w:space="0" w:color="auto"/>
            </w:tcBorders>
          </w:tcPr>
          <w:p w14:paraId="76878168" w14:textId="77777777" w:rsidR="00962F66" w:rsidRPr="00EC2CE4" w:rsidRDefault="00962F66" w:rsidP="00203F80">
            <w:pPr>
              <w:pStyle w:val="Tabletextleft"/>
            </w:pPr>
            <w:r w:rsidRPr="00EC2CE4">
              <w:t xml:space="preserve">Test </w:t>
            </w:r>
          </w:p>
        </w:tc>
        <w:tc>
          <w:tcPr>
            <w:tcW w:w="2496" w:type="pct"/>
            <w:tcBorders>
              <w:bottom w:val="single" w:sz="12" w:space="0" w:color="auto"/>
            </w:tcBorders>
          </w:tcPr>
          <w:p w14:paraId="477C6DD0" w14:textId="77777777" w:rsidR="00962F66" w:rsidRPr="00EC2CE4" w:rsidRDefault="00962F66" w:rsidP="00203F80">
            <w:pPr>
              <w:pStyle w:val="Tabletextleft"/>
            </w:pPr>
            <w:r>
              <w:t>T</w:t>
            </w:r>
            <w:r w:rsidRPr="00EC2CE4">
              <w:t>ext</w:t>
            </w:r>
          </w:p>
        </w:tc>
      </w:tr>
    </w:tbl>
    <w:p w14:paraId="547E1605" w14:textId="77777777" w:rsidR="00962F66" w:rsidRDefault="00962F66" w:rsidP="00962F66">
      <w:pPr>
        <w:pStyle w:val="CitationforTableUMP"/>
      </w:pPr>
      <w:r w:rsidRPr="008C3089">
        <w:t xml:space="preserve">Source: Rahman (2007). Use </w:t>
      </w:r>
      <w:r w:rsidRPr="008C3089">
        <w:rPr>
          <w:i/>
        </w:rPr>
        <w:t>Citation for Table UMP style</w:t>
      </w:r>
      <w:r w:rsidRPr="008C3089">
        <w:t xml:space="preserve"> here.</w:t>
      </w:r>
    </w:p>
    <w:p w14:paraId="041F9051" w14:textId="77777777" w:rsidR="00962F66" w:rsidRPr="008C3089" w:rsidRDefault="00962F66" w:rsidP="00962F66">
      <w:pPr>
        <w:pStyle w:val="UMPParagraph"/>
      </w:pPr>
      <w:r>
        <w:t xml:space="preserve">If the table need citation, use the </w:t>
      </w:r>
      <w:r w:rsidRPr="008C3089">
        <w:rPr>
          <w:i/>
        </w:rPr>
        <w:t>Citation for Table UMP</w:t>
      </w:r>
      <w:r>
        <w:t xml:space="preserve"> style at the bottom of the table. To allow for greater flexibility, this template includes another two types of styles for formatting tables, named </w:t>
      </w:r>
      <w:r w:rsidRPr="00052560">
        <w:rPr>
          <w:i/>
        </w:rPr>
        <w:t>Table text</w:t>
      </w:r>
      <w:r>
        <w:t xml:space="preserve"> </w:t>
      </w:r>
      <w:proofErr w:type="spellStart"/>
      <w:r>
        <w:t>center</w:t>
      </w:r>
      <w:proofErr w:type="spellEnd"/>
      <w:r>
        <w:t xml:space="preserve"> and </w:t>
      </w:r>
      <w:r w:rsidRPr="00052560">
        <w:rPr>
          <w:i/>
        </w:rPr>
        <w:t xml:space="preserve">Table header </w:t>
      </w:r>
      <w:proofErr w:type="spellStart"/>
      <w:r w:rsidRPr="00052560">
        <w:rPr>
          <w:i/>
        </w:rPr>
        <w:t>center</w:t>
      </w:r>
      <w:proofErr w:type="spellEnd"/>
      <w:r>
        <w:t>.</w:t>
      </w:r>
    </w:p>
    <w:p w14:paraId="49F02660" w14:textId="77777777" w:rsidR="00962F66" w:rsidRDefault="00962F66" w:rsidP="00962F66">
      <w:pPr>
        <w:pStyle w:val="CaptionforTableUMP"/>
      </w:pPr>
      <w:bookmarkStart w:id="34" w:name="_Toc1741816"/>
      <w:r>
        <w:t xml:space="preserve">Table </w:t>
      </w:r>
      <w:r>
        <w:fldChar w:fldCharType="begin"/>
      </w:r>
      <w:r>
        <w:instrText xml:space="preserve"> STYLEREF 1 \s </w:instrText>
      </w:r>
      <w:r>
        <w:fldChar w:fldCharType="separate"/>
      </w:r>
      <w:r>
        <w:t>2</w:t>
      </w:r>
      <w:r>
        <w:fldChar w:fldCharType="end"/>
      </w:r>
      <w:r>
        <w:t>.</w:t>
      </w:r>
      <w:r>
        <w:fldChar w:fldCharType="begin"/>
      </w:r>
      <w:r>
        <w:instrText xml:space="preserve"> SEQ Table \* ARABIC \s 1 </w:instrText>
      </w:r>
      <w:r>
        <w:fldChar w:fldCharType="separate"/>
      </w:r>
      <w:r>
        <w:t>2</w:t>
      </w:r>
      <w:r>
        <w:fldChar w:fldCharType="end"/>
      </w:r>
      <w:r>
        <w:tab/>
        <w:t xml:space="preserve">Sample table 2 To allow for greater flexibility, this template includes another two types of styles for formatting tables, named </w:t>
      </w:r>
      <w:r w:rsidRPr="00052560">
        <w:rPr>
          <w:i/>
        </w:rPr>
        <w:t>Table text</w:t>
      </w:r>
      <w:r>
        <w:t xml:space="preserve"> center and </w:t>
      </w:r>
      <w:r w:rsidRPr="00052560">
        <w:rPr>
          <w:i/>
        </w:rPr>
        <w:t>Table header center</w:t>
      </w:r>
      <w:bookmarkEnd w:id="34"/>
      <w:r>
        <w:t xml:space="preserve"> </w:t>
      </w:r>
    </w:p>
    <w:tbl>
      <w:tblPr>
        <w:tblW w:w="0" w:type="auto"/>
        <w:jc w:val="center"/>
        <w:tblLook w:val="04A0" w:firstRow="1" w:lastRow="0" w:firstColumn="1" w:lastColumn="0" w:noHBand="0" w:noVBand="1"/>
      </w:tblPr>
      <w:tblGrid>
        <w:gridCol w:w="4240"/>
        <w:gridCol w:w="4241"/>
      </w:tblGrid>
      <w:tr w:rsidR="00962F66" w14:paraId="339144B2" w14:textId="77777777" w:rsidTr="00203F80">
        <w:trPr>
          <w:jc w:val="center"/>
        </w:trPr>
        <w:tc>
          <w:tcPr>
            <w:tcW w:w="4240" w:type="dxa"/>
            <w:tcBorders>
              <w:top w:val="single" w:sz="12" w:space="0" w:color="auto"/>
              <w:bottom w:val="single" w:sz="12" w:space="0" w:color="auto"/>
            </w:tcBorders>
          </w:tcPr>
          <w:p w14:paraId="1CFD1E7F" w14:textId="77777777" w:rsidR="00962F66" w:rsidRPr="00EC2CE4" w:rsidRDefault="00962F66" w:rsidP="00203F80">
            <w:pPr>
              <w:pStyle w:val="Tableheadercenter"/>
            </w:pPr>
            <w:r w:rsidRPr="00EC2CE4">
              <w:t xml:space="preserve">Test </w:t>
            </w:r>
          </w:p>
        </w:tc>
        <w:tc>
          <w:tcPr>
            <w:tcW w:w="4241" w:type="dxa"/>
            <w:tcBorders>
              <w:top w:val="single" w:sz="12" w:space="0" w:color="auto"/>
              <w:bottom w:val="single" w:sz="12" w:space="0" w:color="auto"/>
            </w:tcBorders>
          </w:tcPr>
          <w:p w14:paraId="3587BE03" w14:textId="77777777" w:rsidR="00962F66" w:rsidRPr="00EC2CE4" w:rsidRDefault="00962F66" w:rsidP="00203F80">
            <w:pPr>
              <w:pStyle w:val="Tableheadercenter"/>
            </w:pPr>
            <w:r w:rsidRPr="00EC2CE4">
              <w:t>Text</w:t>
            </w:r>
          </w:p>
        </w:tc>
      </w:tr>
      <w:tr w:rsidR="00962F66" w14:paraId="705443B8" w14:textId="77777777" w:rsidTr="00203F80">
        <w:trPr>
          <w:trHeight w:val="123"/>
          <w:jc w:val="center"/>
        </w:trPr>
        <w:tc>
          <w:tcPr>
            <w:tcW w:w="4240" w:type="dxa"/>
            <w:tcBorders>
              <w:top w:val="single" w:sz="12" w:space="0" w:color="auto"/>
            </w:tcBorders>
          </w:tcPr>
          <w:p w14:paraId="67051EB4" w14:textId="77777777" w:rsidR="00962F66" w:rsidRPr="00EC2CE4" w:rsidRDefault="00962F66" w:rsidP="00203F80">
            <w:pPr>
              <w:pStyle w:val="Tabletextcenter"/>
            </w:pPr>
            <w:r w:rsidRPr="00EC2CE4">
              <w:t>Te</w:t>
            </w:r>
            <w:r>
              <w:t>s</w:t>
            </w:r>
            <w:r w:rsidRPr="00EC2CE4">
              <w:t xml:space="preserve">t </w:t>
            </w:r>
          </w:p>
        </w:tc>
        <w:tc>
          <w:tcPr>
            <w:tcW w:w="4241" w:type="dxa"/>
            <w:tcBorders>
              <w:top w:val="single" w:sz="12" w:space="0" w:color="auto"/>
            </w:tcBorders>
          </w:tcPr>
          <w:p w14:paraId="4A77C884" w14:textId="77777777" w:rsidR="00962F66" w:rsidRPr="00EC2CE4" w:rsidRDefault="00962F66" w:rsidP="00203F80">
            <w:pPr>
              <w:pStyle w:val="Tabletextcenter"/>
            </w:pPr>
            <w:r w:rsidRPr="00EC2CE4">
              <w:t xml:space="preserve">Text </w:t>
            </w:r>
          </w:p>
        </w:tc>
      </w:tr>
      <w:tr w:rsidR="00962F66" w14:paraId="2CA7C417" w14:textId="77777777" w:rsidTr="00203F80">
        <w:trPr>
          <w:jc w:val="center"/>
        </w:trPr>
        <w:tc>
          <w:tcPr>
            <w:tcW w:w="4240" w:type="dxa"/>
          </w:tcPr>
          <w:p w14:paraId="6BB6ECE4" w14:textId="77777777" w:rsidR="00962F66" w:rsidRPr="00EC2CE4" w:rsidRDefault="00962F66" w:rsidP="00203F80">
            <w:pPr>
              <w:pStyle w:val="Tabletextcenter"/>
            </w:pPr>
            <w:r w:rsidRPr="00EC2CE4">
              <w:t xml:space="preserve">Test </w:t>
            </w:r>
          </w:p>
        </w:tc>
        <w:tc>
          <w:tcPr>
            <w:tcW w:w="4241" w:type="dxa"/>
          </w:tcPr>
          <w:p w14:paraId="63AADB31" w14:textId="77777777" w:rsidR="00962F66" w:rsidRPr="00EC2CE4" w:rsidRDefault="00962F66" w:rsidP="00203F80">
            <w:pPr>
              <w:pStyle w:val="Tabletextcenter"/>
            </w:pPr>
            <w:r>
              <w:t>T</w:t>
            </w:r>
            <w:r w:rsidRPr="00EC2CE4">
              <w:t>ext</w:t>
            </w:r>
          </w:p>
        </w:tc>
      </w:tr>
      <w:tr w:rsidR="00962F66" w14:paraId="52D68821" w14:textId="77777777" w:rsidTr="00203F80">
        <w:trPr>
          <w:jc w:val="center"/>
        </w:trPr>
        <w:tc>
          <w:tcPr>
            <w:tcW w:w="4240" w:type="dxa"/>
          </w:tcPr>
          <w:p w14:paraId="3B1A5F4D" w14:textId="77777777" w:rsidR="00962F66" w:rsidRPr="00EC2CE4" w:rsidRDefault="00962F66" w:rsidP="00203F80">
            <w:pPr>
              <w:pStyle w:val="Tabletextcenter"/>
            </w:pPr>
            <w:r w:rsidRPr="00EC2CE4">
              <w:t>Te</w:t>
            </w:r>
            <w:r>
              <w:t>s</w:t>
            </w:r>
            <w:r w:rsidRPr="00EC2CE4">
              <w:t xml:space="preserve">t </w:t>
            </w:r>
          </w:p>
        </w:tc>
        <w:tc>
          <w:tcPr>
            <w:tcW w:w="4241" w:type="dxa"/>
          </w:tcPr>
          <w:p w14:paraId="7DC6E89B" w14:textId="77777777" w:rsidR="00962F66" w:rsidRPr="00EC2CE4" w:rsidRDefault="00962F66" w:rsidP="00203F80">
            <w:pPr>
              <w:pStyle w:val="Tabletextcenter"/>
            </w:pPr>
            <w:r w:rsidRPr="00EC2CE4">
              <w:t xml:space="preserve">Text </w:t>
            </w:r>
          </w:p>
        </w:tc>
      </w:tr>
      <w:tr w:rsidR="00962F66" w14:paraId="14357327" w14:textId="77777777" w:rsidTr="00203F80">
        <w:trPr>
          <w:jc w:val="center"/>
        </w:trPr>
        <w:tc>
          <w:tcPr>
            <w:tcW w:w="4240" w:type="dxa"/>
          </w:tcPr>
          <w:p w14:paraId="0B3143B7" w14:textId="77777777" w:rsidR="00962F66" w:rsidRPr="00EC2CE4" w:rsidRDefault="00962F66" w:rsidP="00203F80">
            <w:pPr>
              <w:pStyle w:val="Tabletextcenter"/>
            </w:pPr>
            <w:r w:rsidRPr="00EC2CE4">
              <w:t xml:space="preserve">Test </w:t>
            </w:r>
          </w:p>
        </w:tc>
        <w:tc>
          <w:tcPr>
            <w:tcW w:w="4241" w:type="dxa"/>
          </w:tcPr>
          <w:p w14:paraId="7BFF8244" w14:textId="77777777" w:rsidR="00962F66" w:rsidRPr="00EC2CE4" w:rsidRDefault="00962F66" w:rsidP="00203F80">
            <w:pPr>
              <w:pStyle w:val="Tabletextcenter"/>
            </w:pPr>
            <w:r>
              <w:t>T</w:t>
            </w:r>
            <w:r w:rsidRPr="00EC2CE4">
              <w:t>ext</w:t>
            </w:r>
          </w:p>
        </w:tc>
      </w:tr>
      <w:tr w:rsidR="00962F66" w14:paraId="4D067253" w14:textId="77777777" w:rsidTr="00203F80">
        <w:trPr>
          <w:jc w:val="center"/>
        </w:trPr>
        <w:tc>
          <w:tcPr>
            <w:tcW w:w="4240" w:type="dxa"/>
          </w:tcPr>
          <w:p w14:paraId="618F49CD" w14:textId="77777777" w:rsidR="00962F66" w:rsidRPr="00EC2CE4" w:rsidRDefault="00962F66" w:rsidP="00203F80">
            <w:pPr>
              <w:pStyle w:val="Tabletextcenter"/>
            </w:pPr>
            <w:r w:rsidRPr="00EC2CE4">
              <w:t>Te</w:t>
            </w:r>
            <w:r>
              <w:t>s</w:t>
            </w:r>
            <w:r w:rsidRPr="00EC2CE4">
              <w:t xml:space="preserve">t </w:t>
            </w:r>
          </w:p>
        </w:tc>
        <w:tc>
          <w:tcPr>
            <w:tcW w:w="4241" w:type="dxa"/>
          </w:tcPr>
          <w:p w14:paraId="510F24DF" w14:textId="77777777" w:rsidR="00962F66" w:rsidRPr="00EC2CE4" w:rsidRDefault="00962F66" w:rsidP="00203F80">
            <w:pPr>
              <w:pStyle w:val="Tabletextcenter"/>
            </w:pPr>
            <w:r w:rsidRPr="00EC2CE4">
              <w:t xml:space="preserve">Text </w:t>
            </w:r>
          </w:p>
        </w:tc>
      </w:tr>
      <w:tr w:rsidR="00962F66" w14:paraId="21BFCCCD" w14:textId="77777777" w:rsidTr="00203F80">
        <w:trPr>
          <w:jc w:val="center"/>
        </w:trPr>
        <w:tc>
          <w:tcPr>
            <w:tcW w:w="4240" w:type="dxa"/>
          </w:tcPr>
          <w:p w14:paraId="0B5CC8E6" w14:textId="77777777" w:rsidR="00962F66" w:rsidRPr="00EC2CE4" w:rsidRDefault="00962F66" w:rsidP="00203F80">
            <w:pPr>
              <w:pStyle w:val="Tabletextcenter"/>
            </w:pPr>
            <w:r w:rsidRPr="00EC2CE4">
              <w:t xml:space="preserve">Test </w:t>
            </w:r>
          </w:p>
        </w:tc>
        <w:tc>
          <w:tcPr>
            <w:tcW w:w="4241" w:type="dxa"/>
          </w:tcPr>
          <w:p w14:paraId="0193E4DE" w14:textId="77777777" w:rsidR="00962F66" w:rsidRPr="00EC2CE4" w:rsidRDefault="00962F66" w:rsidP="00203F80">
            <w:pPr>
              <w:pStyle w:val="Tabletextcenter"/>
            </w:pPr>
            <w:r>
              <w:t>T</w:t>
            </w:r>
            <w:r w:rsidRPr="00EC2CE4">
              <w:t>ext</w:t>
            </w:r>
          </w:p>
        </w:tc>
      </w:tr>
      <w:tr w:rsidR="00962F66" w14:paraId="342D4629" w14:textId="77777777" w:rsidTr="00203F80">
        <w:trPr>
          <w:jc w:val="center"/>
        </w:trPr>
        <w:tc>
          <w:tcPr>
            <w:tcW w:w="4240" w:type="dxa"/>
          </w:tcPr>
          <w:p w14:paraId="56209822" w14:textId="77777777" w:rsidR="00962F66" w:rsidRPr="00EC2CE4" w:rsidRDefault="00962F66" w:rsidP="00203F80">
            <w:pPr>
              <w:pStyle w:val="Tabletextcenter"/>
            </w:pPr>
            <w:r w:rsidRPr="00EC2CE4">
              <w:t>Te</w:t>
            </w:r>
            <w:r>
              <w:t>s</w:t>
            </w:r>
            <w:r w:rsidRPr="00EC2CE4">
              <w:t xml:space="preserve">t </w:t>
            </w:r>
          </w:p>
        </w:tc>
        <w:tc>
          <w:tcPr>
            <w:tcW w:w="4241" w:type="dxa"/>
          </w:tcPr>
          <w:p w14:paraId="3B793684" w14:textId="77777777" w:rsidR="00962F66" w:rsidRPr="00EC2CE4" w:rsidRDefault="00962F66" w:rsidP="00203F80">
            <w:pPr>
              <w:pStyle w:val="Tabletextcenter"/>
            </w:pPr>
            <w:r w:rsidRPr="00EC2CE4">
              <w:t xml:space="preserve">Text </w:t>
            </w:r>
          </w:p>
        </w:tc>
      </w:tr>
      <w:tr w:rsidR="00962F66" w14:paraId="658DB3CC" w14:textId="77777777" w:rsidTr="00203F80">
        <w:trPr>
          <w:jc w:val="center"/>
        </w:trPr>
        <w:tc>
          <w:tcPr>
            <w:tcW w:w="4240" w:type="dxa"/>
            <w:tcBorders>
              <w:bottom w:val="single" w:sz="12" w:space="0" w:color="auto"/>
            </w:tcBorders>
          </w:tcPr>
          <w:p w14:paraId="47E9756D" w14:textId="77777777" w:rsidR="00962F66" w:rsidRPr="00EC2CE4" w:rsidRDefault="00962F66" w:rsidP="00203F80">
            <w:pPr>
              <w:pStyle w:val="Tabletextcenter"/>
            </w:pPr>
            <w:r w:rsidRPr="00EC2CE4">
              <w:t xml:space="preserve">Test </w:t>
            </w:r>
          </w:p>
        </w:tc>
        <w:tc>
          <w:tcPr>
            <w:tcW w:w="4241" w:type="dxa"/>
            <w:tcBorders>
              <w:bottom w:val="single" w:sz="12" w:space="0" w:color="auto"/>
            </w:tcBorders>
          </w:tcPr>
          <w:p w14:paraId="624AAAF7" w14:textId="77777777" w:rsidR="00962F66" w:rsidRPr="00EC2CE4" w:rsidRDefault="00962F66" w:rsidP="00203F80">
            <w:pPr>
              <w:pStyle w:val="Tabletextcenter"/>
            </w:pPr>
            <w:r>
              <w:t>T</w:t>
            </w:r>
            <w:r w:rsidRPr="00EC2CE4">
              <w:t>ext</w:t>
            </w:r>
          </w:p>
        </w:tc>
      </w:tr>
    </w:tbl>
    <w:p w14:paraId="083792CC" w14:textId="1AFBA0AB" w:rsidR="00962F66" w:rsidRDefault="00962F66" w:rsidP="00962F66"/>
    <w:p w14:paraId="13252A30" w14:textId="36FAF838" w:rsidR="00962F66" w:rsidRPr="00962F66" w:rsidRDefault="00962F66" w:rsidP="00962F66">
      <w:pPr>
        <w:rPr>
          <w:b/>
          <w:bCs/>
        </w:rPr>
      </w:pPr>
      <w:bookmarkStart w:id="35" w:name="_Toc31811877"/>
      <w:r w:rsidRPr="00962F66">
        <w:rPr>
          <w:b/>
          <w:bCs/>
        </w:rPr>
        <w:t>Equations</w:t>
      </w:r>
      <w:bookmarkEnd w:id="35"/>
      <w:r>
        <w:rPr>
          <w:b/>
          <w:bCs/>
        </w:rPr>
        <w:t xml:space="preserve"> Format</w:t>
      </w:r>
    </w:p>
    <w:p w14:paraId="13D0239F" w14:textId="77777777" w:rsidR="00962F66" w:rsidRDefault="00962F66" w:rsidP="00962F66">
      <w:pPr>
        <w:pStyle w:val="UMPParagraph"/>
      </w:pPr>
      <w:r>
        <w:t xml:space="preserve">As shown in Equation </w:t>
      </w:r>
      <w:r>
        <w:fldChar w:fldCharType="begin"/>
      </w:r>
      <w:r>
        <w:instrText xml:space="preserve"> REF _Ref450905140 \h </w:instrText>
      </w:r>
      <w:r>
        <w:fldChar w:fldCharType="separate"/>
      </w:r>
      <w:r>
        <w:rPr>
          <w:noProof/>
        </w:rPr>
        <w:t>2</w:t>
      </w:r>
      <w:r w:rsidRPr="00826F5A">
        <w:t>.</w:t>
      </w:r>
      <w:r>
        <w:rPr>
          <w:noProof/>
        </w:rPr>
        <w:t>1</w:t>
      </w:r>
      <w:r>
        <w:fldChar w:fldCharType="end"/>
      </w:r>
      <w:r>
        <w:t xml:space="preserve">, all equations must be systematically numbered. To insert any equation, copy the whole equation and numbering as shown below and paste them on the desired location. Then, edit the equation. The style used for equation is </w:t>
      </w:r>
      <w:r w:rsidRPr="00EC2CE4">
        <w:rPr>
          <w:i/>
        </w:rPr>
        <w:t>Caption for Equation UMP</w:t>
      </w:r>
      <w:r>
        <w:t>.</w:t>
      </w:r>
    </w:p>
    <w:tbl>
      <w:tblPr>
        <w:tblW w:w="8568" w:type="dxa"/>
        <w:tblInd w:w="108" w:type="dxa"/>
        <w:tblLook w:val="04A0" w:firstRow="1" w:lastRow="0" w:firstColumn="1" w:lastColumn="0" w:noHBand="0" w:noVBand="1"/>
      </w:tblPr>
      <w:tblGrid>
        <w:gridCol w:w="7398"/>
        <w:gridCol w:w="1170"/>
      </w:tblGrid>
      <w:tr w:rsidR="00962F66" w14:paraId="5165053F" w14:textId="77777777" w:rsidTr="00962F66">
        <w:tc>
          <w:tcPr>
            <w:tcW w:w="7398" w:type="dxa"/>
          </w:tcPr>
          <w:p w14:paraId="32F3365F" w14:textId="77777777" w:rsidR="00962F66" w:rsidRPr="00826F5A" w:rsidRDefault="00962F66" w:rsidP="00962F66">
            <w:pPr>
              <w:pStyle w:val="CaptionforEquationUMP"/>
            </w:pPr>
            <w:r w:rsidRPr="00C255BE">
              <w:object w:dxaOrig="1280" w:dyaOrig="720" w14:anchorId="7F9F08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37.5pt" o:ole="">
                  <v:imagedata r:id="rId11" o:title=""/>
                </v:shape>
                <o:OLEObject Type="Embed" ProgID="Equation.DSMT4" ShapeID="_x0000_i1025" DrawAspect="Content" ObjectID="_1699251280" r:id="rId12"/>
              </w:object>
            </w:r>
          </w:p>
        </w:tc>
        <w:bookmarkStart w:id="36" w:name="_Ref450905140"/>
        <w:tc>
          <w:tcPr>
            <w:tcW w:w="1170" w:type="dxa"/>
            <w:vAlign w:val="center"/>
          </w:tcPr>
          <w:p w14:paraId="3779A969" w14:textId="77777777" w:rsidR="00962F66" w:rsidRDefault="00962F66" w:rsidP="00962F66">
            <w:pPr>
              <w:pStyle w:val="CaptionforEquationUMP"/>
            </w:pPr>
            <w:r w:rsidRPr="00826F5A">
              <w:fldChar w:fldCharType="begin"/>
            </w:r>
            <w:r w:rsidRPr="00826F5A">
              <w:instrText xml:space="preserve"> STYLEREF 1 \s </w:instrText>
            </w:r>
            <w:r w:rsidRPr="00826F5A">
              <w:fldChar w:fldCharType="separate"/>
            </w:r>
            <w:r>
              <w:rPr>
                <w:noProof/>
              </w:rPr>
              <w:t>2</w:t>
            </w:r>
            <w:r w:rsidRPr="00826F5A">
              <w:fldChar w:fldCharType="end"/>
            </w:r>
            <w:r w:rsidRPr="00826F5A">
              <w:t>.</w:t>
            </w:r>
            <w:r>
              <w:fldChar w:fldCharType="begin"/>
            </w:r>
            <w:r>
              <w:instrText xml:space="preserve"> SEQ Equation \* ARABIC \s 1 </w:instrText>
            </w:r>
            <w:r>
              <w:fldChar w:fldCharType="separate"/>
            </w:r>
            <w:r>
              <w:rPr>
                <w:noProof/>
              </w:rPr>
              <w:t>1</w:t>
            </w:r>
            <w:r>
              <w:fldChar w:fldCharType="end"/>
            </w:r>
            <w:bookmarkEnd w:id="36"/>
          </w:p>
        </w:tc>
      </w:tr>
    </w:tbl>
    <w:p w14:paraId="2B873581" w14:textId="77777777" w:rsidR="00962F66" w:rsidRPr="003478CA" w:rsidRDefault="00962F66" w:rsidP="00962F66">
      <w:pPr>
        <w:pStyle w:val="UMPParagraph2"/>
      </w:pPr>
      <w:r w:rsidRPr="003478CA">
        <w:t xml:space="preserve">The paragraph that comes after an equation of a figure, has to be formatted using </w:t>
      </w:r>
      <w:r w:rsidRPr="003478CA">
        <w:rPr>
          <w:i/>
          <w:iCs/>
        </w:rPr>
        <w:t>UMP Paragraph 2</w:t>
      </w:r>
      <w:r w:rsidRPr="003478CA">
        <w:t xml:space="preserve">. This is to allow some space between the paragraph and the caption of the equation or the figure. This paragraph uses </w:t>
      </w:r>
      <w:r w:rsidRPr="003478CA">
        <w:rPr>
          <w:i/>
          <w:iCs/>
        </w:rPr>
        <w:t>UMP Paragraph 2</w:t>
      </w:r>
      <w:r w:rsidRPr="003478CA">
        <w:t xml:space="preserve"> style.</w:t>
      </w:r>
    </w:p>
    <w:p w14:paraId="424F849B" w14:textId="6E91DD77" w:rsidR="00962F66" w:rsidRDefault="006D09AF" w:rsidP="00962F66">
      <w:pPr>
        <w:rPr>
          <w:b/>
          <w:bCs/>
        </w:rPr>
      </w:pPr>
      <w:r>
        <w:rPr>
          <w:b/>
          <w:bCs/>
        </w:rPr>
        <w:t>Figure Format</w:t>
      </w:r>
    </w:p>
    <w:p w14:paraId="2AC8B7C0" w14:textId="2B621838" w:rsidR="006D09AF" w:rsidRDefault="006D09AF" w:rsidP="006D09AF">
      <w:pPr>
        <w:pStyle w:val="UMPParagraph"/>
      </w:pPr>
      <w:r>
        <w:t xml:space="preserve">However, if you want to apply this </w:t>
      </w:r>
      <w:r w:rsidRPr="004079A4">
        <w:rPr>
          <w:i/>
        </w:rPr>
        <w:t>.</w:t>
      </w:r>
      <w:proofErr w:type="spellStart"/>
      <w:r w:rsidRPr="004079A4">
        <w:rPr>
          <w:i/>
        </w:rPr>
        <w:t>dotx</w:t>
      </w:r>
      <w:proofErr w:type="spellEnd"/>
      <w:r>
        <w:t xml:space="preserve"> template to your current thesis, you need to enable the </w:t>
      </w:r>
      <w:r w:rsidRPr="004079A4">
        <w:rPr>
          <w:i/>
        </w:rPr>
        <w:t>Developer Tab</w:t>
      </w:r>
      <w:r>
        <w:t xml:space="preserve"> option first. To do this, see </w:t>
      </w:r>
      <w:r>
        <w:fldChar w:fldCharType="begin"/>
      </w:r>
      <w:r>
        <w:instrText xml:space="preserve"> REF _Ref461057537 \h </w:instrText>
      </w:r>
      <w:r>
        <w:fldChar w:fldCharType="separate"/>
      </w:r>
      <w:r>
        <w:t xml:space="preserve">Figure </w:t>
      </w:r>
      <w:r>
        <w:rPr>
          <w:noProof/>
        </w:rPr>
        <w:t>1</w:t>
      </w:r>
      <w:r>
        <w:t>.</w:t>
      </w:r>
      <w:r>
        <w:rPr>
          <w:noProof/>
        </w:rPr>
        <w:t>1</w:t>
      </w:r>
      <w:r>
        <w:fldChar w:fldCharType="end"/>
      </w:r>
      <w:r>
        <w:t>.</w:t>
      </w:r>
    </w:p>
    <w:p w14:paraId="713E00BC" w14:textId="77777777" w:rsidR="006D09AF" w:rsidRPr="00596F28" w:rsidRDefault="006D09AF" w:rsidP="006D09AF">
      <w:pPr>
        <w:pStyle w:val="PictureLocationUMP"/>
      </w:pPr>
      <w:r>
        <w:rPr>
          <w:lang w:eastAsia="en-GB"/>
        </w:rPr>
        <w:drawing>
          <wp:inline distT="114300" distB="114300" distL="114300" distR="114300" wp14:anchorId="1DC9828B" wp14:editId="56A1D06F">
            <wp:extent cx="5183505" cy="3826412"/>
            <wp:effectExtent l="0" t="0" r="0" b="3175"/>
            <wp:docPr id="17" name="image3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17" name="image31.png" descr="A screenshot of a computer&#10;&#10;Description automatically generated"/>
                    <pic:cNvPicPr preferRelativeResize="0"/>
                  </pic:nvPicPr>
                  <pic:blipFill>
                    <a:blip r:embed="rId13"/>
                    <a:srcRect l="13621" t="14982" r="35714" b="17977"/>
                    <a:stretch>
                      <a:fillRect/>
                    </a:stretch>
                  </pic:blipFill>
                  <pic:spPr>
                    <a:xfrm>
                      <a:off x="0" y="0"/>
                      <a:ext cx="5235821" cy="3865031"/>
                    </a:xfrm>
                    <a:prstGeom prst="rect">
                      <a:avLst/>
                    </a:prstGeom>
                    <a:ln/>
                  </pic:spPr>
                </pic:pic>
              </a:graphicData>
            </a:graphic>
          </wp:inline>
        </w:drawing>
      </w:r>
    </w:p>
    <w:p w14:paraId="72AF3124" w14:textId="77777777" w:rsidR="006D09AF" w:rsidRDefault="006D09AF" w:rsidP="006D09AF">
      <w:pPr>
        <w:pStyle w:val="CaptionforFigurePlatesUMP"/>
      </w:pPr>
      <w:bookmarkStart w:id="37" w:name="_Ref461057537"/>
      <w:bookmarkStart w:id="38" w:name="_Toc463621457"/>
      <w:bookmarkStart w:id="39" w:name="_Toc536173578"/>
      <w:r>
        <w:t xml:space="preserve">Figure </w:t>
      </w:r>
      <w:r>
        <w:fldChar w:fldCharType="begin"/>
      </w:r>
      <w:r>
        <w:instrText xml:space="preserve"> STYLEREF 1 \s </w:instrText>
      </w:r>
      <w:r>
        <w:fldChar w:fldCharType="separate"/>
      </w:r>
      <w:r>
        <w:t>1</w:t>
      </w:r>
      <w:r>
        <w:fldChar w:fldCharType="end"/>
      </w:r>
      <w:r>
        <w:t>.</w:t>
      </w:r>
      <w:r>
        <w:fldChar w:fldCharType="begin"/>
      </w:r>
      <w:r>
        <w:instrText xml:space="preserve"> SEQ Figure \* ARABIC \s 1 </w:instrText>
      </w:r>
      <w:r>
        <w:fldChar w:fldCharType="separate"/>
      </w:r>
      <w:r>
        <w:t>1</w:t>
      </w:r>
      <w:r>
        <w:fldChar w:fldCharType="end"/>
      </w:r>
      <w:bookmarkEnd w:id="37"/>
      <w:r>
        <w:tab/>
        <w:t xml:space="preserve">Enabling the </w:t>
      </w:r>
      <w:r w:rsidRPr="004079A4">
        <w:rPr>
          <w:i/>
        </w:rPr>
        <w:t>Developer Tab</w:t>
      </w:r>
      <w:bookmarkEnd w:id="38"/>
      <w:bookmarkEnd w:id="39"/>
    </w:p>
    <w:p w14:paraId="45FD343B" w14:textId="77777777" w:rsidR="006D09AF" w:rsidRDefault="006D09AF" w:rsidP="006D09AF">
      <w:pPr>
        <w:pStyle w:val="SoureforFigureUMP"/>
        <w:spacing w:after="360"/>
      </w:pPr>
      <w:r w:rsidRPr="004079A4">
        <w:t xml:space="preserve">Source: </w:t>
      </w:r>
      <w:r>
        <w:fldChar w:fldCharType="begin" w:fldLock="1"/>
      </w:r>
      <w:r>
        <w:instrText>ADDIN CSL_CITATION {"citationItems":[{"id":"ITEM-1","itemData":{"DOI":"10.1016/j.procs.2015.05.305","ISBN":"0065-1427; 0065-1427","ISSN":"18770509","PMID":"8740999","abstract":"The role of Computational Science research methods teaching to science students at PG level is to enhance their research profile developing their abilities to investigate complex problems, analyze the resulting data and use adequately HPC environments and tools for computation and visualization. The paper analyses the current state and proposes a program that encompasses mathematical modelling, data science, advanced algorithms development, parallel programming and visualization tools. It also gives examples of specific scientific domains with explicitly taught and embedded Computational Science subjects.","author":[{"dropping-particle":"","family":"Alexandrov","given":"Nia","non-dropping-particle":"","parse-names":false,"suffix":""},{"dropping-particle":"","family":"Alexandrov","given":"Vassil","non-dropping-particle":"","parse-names":false,"suffix":""}],"container-title":"Procedia Computer Science","id":"ITEM-1","issue":"1","issued":{"date-parts":[["2015"]]},"page":"1685-1693","publisher":"Elsevier Masson SAS","title":"Computational science research methods for science education at PG level","type":"article-journal","volume":"51"},"uris":["http://www.mendeley.com/documents/?uuid=b8cd7804-fd3d-4b3f-a20e-9acedfe430fe"]}],"mendeley":{"formattedCitation":"(Alexandrov &amp; Alexandrov, 2015)","manualFormatting":"Alexandrov &amp; Alexandrov (2015)","plainTextFormattedCitation":"(Alexandrov &amp; Alexandrov, 2015)"},"properties":{"noteIndex":0},"schema":"https://github.com/citation-style-language/schema/raw/master/csl-citation.json"}</w:instrText>
      </w:r>
      <w:r>
        <w:fldChar w:fldCharType="separate"/>
      </w:r>
      <w:r>
        <w:t>Alexandrov &amp; Alexandrov (</w:t>
      </w:r>
      <w:r w:rsidRPr="00D41041">
        <w:t>2015)</w:t>
      </w:r>
      <w:r>
        <w:fldChar w:fldCharType="end"/>
      </w:r>
      <w:r w:rsidRPr="004079A4">
        <w:t xml:space="preserve">. Use style named </w:t>
      </w:r>
      <w:r w:rsidRPr="004079A4">
        <w:rPr>
          <w:i/>
        </w:rPr>
        <w:t>Citation for Figure UMP</w:t>
      </w:r>
      <w:r w:rsidRPr="004079A4">
        <w:t xml:space="preserve"> for any text here.</w:t>
      </w:r>
    </w:p>
    <w:p w14:paraId="6CEA0ACD" w14:textId="677C68AE" w:rsidR="006D09AF" w:rsidRPr="006D09AF" w:rsidRDefault="006D09AF" w:rsidP="00962F66">
      <w:pPr>
        <w:rPr>
          <w:b/>
          <w:bCs/>
        </w:rPr>
      </w:pPr>
    </w:p>
    <w:p w14:paraId="57074EFC" w14:textId="77777777" w:rsidR="00962F66" w:rsidRDefault="00962F66" w:rsidP="00962F66"/>
    <w:p w14:paraId="57F47270" w14:textId="77777777" w:rsidR="00962F66" w:rsidRPr="00962F66" w:rsidRDefault="00962F66" w:rsidP="00962F66"/>
    <w:sectPr w:rsidR="00962F66" w:rsidRPr="00962F66" w:rsidSect="00B660FD">
      <w:pgSz w:w="11906" w:h="16838"/>
      <w:pgMar w:top="1440" w:right="1440" w:bottom="1440" w:left="1985"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7CA29" w14:textId="77777777" w:rsidR="00815BDD" w:rsidRDefault="00815BDD">
      <w:r>
        <w:separator/>
      </w:r>
    </w:p>
  </w:endnote>
  <w:endnote w:type="continuationSeparator" w:id="0">
    <w:p w14:paraId="03CAAA30" w14:textId="77777777" w:rsidR="00815BDD" w:rsidRDefault="0081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215B" w14:textId="77777777" w:rsidR="001669D4" w:rsidRDefault="001669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202967"/>
      <w:docPartObj>
        <w:docPartGallery w:val="Page Numbers (Bottom of Page)"/>
        <w:docPartUnique/>
      </w:docPartObj>
    </w:sdtPr>
    <w:sdtEndPr>
      <w:rPr>
        <w:noProof/>
      </w:rPr>
    </w:sdtEndPr>
    <w:sdtContent>
      <w:p w14:paraId="2EEB3E3A" w14:textId="77777777" w:rsidR="001669D4" w:rsidRDefault="001669D4" w:rsidP="00BA4A19">
        <w:pPr>
          <w:pStyle w:val="Footer"/>
          <w:jc w:val="center"/>
        </w:pPr>
        <w:r>
          <w:fldChar w:fldCharType="begin"/>
        </w:r>
        <w:r>
          <w:instrText xml:space="preserve"> PAGE   \* MERGEFORMAT </w:instrText>
        </w:r>
        <w:r>
          <w:fldChar w:fldCharType="separate"/>
        </w:r>
        <w:r w:rsidR="00BA15D5">
          <w:rPr>
            <w:noProof/>
          </w:rPr>
          <w:t>x</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783052"/>
      <w:docPartObj>
        <w:docPartGallery w:val="Page Numbers (Bottom of Page)"/>
        <w:docPartUnique/>
      </w:docPartObj>
    </w:sdtPr>
    <w:sdtEndPr>
      <w:rPr>
        <w:noProof/>
      </w:rPr>
    </w:sdtEndPr>
    <w:sdtContent>
      <w:p w14:paraId="69ED0CD5" w14:textId="77777777" w:rsidR="001669D4" w:rsidRDefault="001669D4" w:rsidP="004B1DE9">
        <w:pPr>
          <w:pStyle w:val="Footer"/>
          <w:jc w:val="center"/>
        </w:pPr>
        <w:r>
          <w:fldChar w:fldCharType="begin"/>
        </w:r>
        <w:r>
          <w:instrText xml:space="preserve"> PAGE   \* MERGEFORMAT </w:instrText>
        </w:r>
        <w:r>
          <w:fldChar w:fldCharType="separate"/>
        </w:r>
        <w:r w:rsidR="00D82FA7">
          <w:rPr>
            <w:noProof/>
          </w:rPr>
          <w:t>22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44650" w14:textId="77777777" w:rsidR="00815BDD" w:rsidRDefault="00815BDD">
      <w:r>
        <w:separator/>
      </w:r>
    </w:p>
  </w:footnote>
  <w:footnote w:type="continuationSeparator" w:id="0">
    <w:p w14:paraId="64F775C1" w14:textId="77777777" w:rsidR="00815BDD" w:rsidRDefault="00815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4AA03C8"/>
    <w:lvl w:ilvl="0">
      <w:start w:val="1"/>
      <w:numFmt w:val="decimal"/>
      <w:lvlText w:val="%1."/>
      <w:lvlJc w:val="left"/>
      <w:pPr>
        <w:tabs>
          <w:tab w:val="num" w:pos="926"/>
        </w:tabs>
        <w:ind w:left="926" w:hanging="360"/>
      </w:pPr>
    </w:lvl>
  </w:abstractNum>
  <w:abstractNum w:abstractNumId="1" w15:restartNumberingAfterBreak="0">
    <w:nsid w:val="04BE0E9E"/>
    <w:multiLevelType w:val="hybridMultilevel"/>
    <w:tmpl w:val="8F701FA2"/>
    <w:lvl w:ilvl="0" w:tplc="4B46545A">
      <w:start w:val="1"/>
      <w:numFmt w:val="decimal"/>
      <w:lvlText w:val="%1."/>
      <w:lvlJc w:val="left"/>
      <w:pPr>
        <w:ind w:left="1140" w:hanging="360"/>
      </w:pPr>
      <w:rPr>
        <w:rFonts w:hint="default"/>
      </w:rPr>
    </w:lvl>
    <w:lvl w:ilvl="1" w:tplc="18090019">
      <w:start w:val="1"/>
      <w:numFmt w:val="lowerLetter"/>
      <w:lvlText w:val="%2."/>
      <w:lvlJc w:val="left"/>
      <w:pPr>
        <w:ind w:left="1860" w:hanging="360"/>
      </w:pPr>
    </w:lvl>
    <w:lvl w:ilvl="2" w:tplc="1809001B">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2" w15:restartNumberingAfterBreak="0">
    <w:nsid w:val="072E2BBC"/>
    <w:multiLevelType w:val="hybridMultilevel"/>
    <w:tmpl w:val="EC04EDE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8FA06F1"/>
    <w:multiLevelType w:val="hybridMultilevel"/>
    <w:tmpl w:val="DCC06A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D56AE9"/>
    <w:multiLevelType w:val="hybridMultilevel"/>
    <w:tmpl w:val="65A04A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E796C92"/>
    <w:multiLevelType w:val="hybridMultilevel"/>
    <w:tmpl w:val="5BF8985E"/>
    <w:lvl w:ilvl="0" w:tplc="4D0C3786">
      <w:numFmt w:val="bullet"/>
      <w:lvlText w:val=""/>
      <w:lvlJc w:val="left"/>
      <w:pPr>
        <w:ind w:left="502" w:hanging="360"/>
      </w:pPr>
      <w:rPr>
        <w:rFonts w:ascii="Wingdings" w:eastAsiaTheme="minorHAnsi" w:hAnsi="Wingdings" w:cs="Times New Roman" w:hint="default"/>
      </w:rPr>
    </w:lvl>
    <w:lvl w:ilvl="1" w:tplc="44090003" w:tentative="1">
      <w:start w:val="1"/>
      <w:numFmt w:val="bullet"/>
      <w:lvlText w:val="o"/>
      <w:lvlJc w:val="left"/>
      <w:pPr>
        <w:ind w:left="1222" w:hanging="360"/>
      </w:pPr>
      <w:rPr>
        <w:rFonts w:ascii="Courier New" w:hAnsi="Courier New" w:cs="Courier New" w:hint="default"/>
      </w:rPr>
    </w:lvl>
    <w:lvl w:ilvl="2" w:tplc="44090005" w:tentative="1">
      <w:start w:val="1"/>
      <w:numFmt w:val="bullet"/>
      <w:lvlText w:val=""/>
      <w:lvlJc w:val="left"/>
      <w:pPr>
        <w:ind w:left="1942" w:hanging="360"/>
      </w:pPr>
      <w:rPr>
        <w:rFonts w:ascii="Wingdings" w:hAnsi="Wingdings" w:hint="default"/>
      </w:rPr>
    </w:lvl>
    <w:lvl w:ilvl="3" w:tplc="44090001" w:tentative="1">
      <w:start w:val="1"/>
      <w:numFmt w:val="bullet"/>
      <w:lvlText w:val=""/>
      <w:lvlJc w:val="left"/>
      <w:pPr>
        <w:ind w:left="2662" w:hanging="360"/>
      </w:pPr>
      <w:rPr>
        <w:rFonts w:ascii="Symbol" w:hAnsi="Symbol" w:hint="default"/>
      </w:rPr>
    </w:lvl>
    <w:lvl w:ilvl="4" w:tplc="44090003" w:tentative="1">
      <w:start w:val="1"/>
      <w:numFmt w:val="bullet"/>
      <w:lvlText w:val="o"/>
      <w:lvlJc w:val="left"/>
      <w:pPr>
        <w:ind w:left="3382" w:hanging="360"/>
      </w:pPr>
      <w:rPr>
        <w:rFonts w:ascii="Courier New" w:hAnsi="Courier New" w:cs="Courier New" w:hint="default"/>
      </w:rPr>
    </w:lvl>
    <w:lvl w:ilvl="5" w:tplc="44090005" w:tentative="1">
      <w:start w:val="1"/>
      <w:numFmt w:val="bullet"/>
      <w:lvlText w:val=""/>
      <w:lvlJc w:val="left"/>
      <w:pPr>
        <w:ind w:left="4102" w:hanging="360"/>
      </w:pPr>
      <w:rPr>
        <w:rFonts w:ascii="Wingdings" w:hAnsi="Wingdings" w:hint="default"/>
      </w:rPr>
    </w:lvl>
    <w:lvl w:ilvl="6" w:tplc="44090001" w:tentative="1">
      <w:start w:val="1"/>
      <w:numFmt w:val="bullet"/>
      <w:lvlText w:val=""/>
      <w:lvlJc w:val="left"/>
      <w:pPr>
        <w:ind w:left="4822" w:hanging="360"/>
      </w:pPr>
      <w:rPr>
        <w:rFonts w:ascii="Symbol" w:hAnsi="Symbol" w:hint="default"/>
      </w:rPr>
    </w:lvl>
    <w:lvl w:ilvl="7" w:tplc="44090003" w:tentative="1">
      <w:start w:val="1"/>
      <w:numFmt w:val="bullet"/>
      <w:lvlText w:val="o"/>
      <w:lvlJc w:val="left"/>
      <w:pPr>
        <w:ind w:left="5542" w:hanging="360"/>
      </w:pPr>
      <w:rPr>
        <w:rFonts w:ascii="Courier New" w:hAnsi="Courier New" w:cs="Courier New" w:hint="default"/>
      </w:rPr>
    </w:lvl>
    <w:lvl w:ilvl="8" w:tplc="44090005" w:tentative="1">
      <w:start w:val="1"/>
      <w:numFmt w:val="bullet"/>
      <w:lvlText w:val=""/>
      <w:lvlJc w:val="left"/>
      <w:pPr>
        <w:ind w:left="6262" w:hanging="360"/>
      </w:pPr>
      <w:rPr>
        <w:rFonts w:ascii="Wingdings" w:hAnsi="Wingdings" w:hint="default"/>
      </w:rPr>
    </w:lvl>
  </w:abstractNum>
  <w:abstractNum w:abstractNumId="6" w15:restartNumberingAfterBreak="0">
    <w:nsid w:val="0F9B5F23"/>
    <w:multiLevelType w:val="hybridMultilevel"/>
    <w:tmpl w:val="1B1A2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2C11C3C"/>
    <w:multiLevelType w:val="multilevel"/>
    <w:tmpl w:val="6A080C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747318D"/>
    <w:multiLevelType w:val="multilevel"/>
    <w:tmpl w:val="C38A2064"/>
    <w:lvl w:ilvl="0">
      <w:start w:val="1"/>
      <w:numFmt w:val="decimal"/>
      <w:lvlText w:val="%1."/>
      <w:lvlJc w:val="left"/>
      <w:pPr>
        <w:ind w:left="720" w:hanging="360"/>
      </w:pPr>
    </w:lvl>
    <w:lvl w:ilv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1C1E5FA5"/>
    <w:multiLevelType w:val="hybridMultilevel"/>
    <w:tmpl w:val="32CE6AE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1F1C3590"/>
    <w:multiLevelType w:val="hybridMultilevel"/>
    <w:tmpl w:val="1FEABC2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200B0209"/>
    <w:multiLevelType w:val="hybridMultilevel"/>
    <w:tmpl w:val="947A94F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15:restartNumberingAfterBreak="0">
    <w:nsid w:val="245A548B"/>
    <w:multiLevelType w:val="hybridMultilevel"/>
    <w:tmpl w:val="4CACF164"/>
    <w:lvl w:ilvl="0" w:tplc="814CA086">
      <w:start w:val="1"/>
      <w:numFmt w:val="lowerRoman"/>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3" w15:restartNumberingAfterBreak="0">
    <w:nsid w:val="2C8E04D9"/>
    <w:multiLevelType w:val="hybridMultilevel"/>
    <w:tmpl w:val="68029FB4"/>
    <w:lvl w:ilvl="0" w:tplc="F586B944">
      <w:start w:val="1"/>
      <w:numFmt w:val="lowerRoman"/>
      <w:lvlText w:val="%1)"/>
      <w:lvlJc w:val="left"/>
      <w:pPr>
        <w:ind w:left="1440" w:hanging="360"/>
      </w:pPr>
      <w:rPr>
        <w:rFonts w:ascii="Times New Roman" w:hAnsi="Times New Roman" w:cs="Times New Roman" w:hint="default"/>
        <w:b w:val="0"/>
        <w:i w:val="0"/>
        <w:caps w:val="0"/>
        <w:vanish w:val="0"/>
        <w:sz w:val="22"/>
        <w:vertAlign w:val="baseline"/>
      </w:r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4" w15:restartNumberingAfterBreak="0">
    <w:nsid w:val="34FF4A45"/>
    <w:multiLevelType w:val="hybridMultilevel"/>
    <w:tmpl w:val="FA565490"/>
    <w:lvl w:ilvl="0" w:tplc="814CA08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7B1216"/>
    <w:multiLevelType w:val="hybridMultilevel"/>
    <w:tmpl w:val="F4FC21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1FA4FD1"/>
    <w:multiLevelType w:val="hybridMultilevel"/>
    <w:tmpl w:val="933879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BAB19B3"/>
    <w:multiLevelType w:val="hybridMultilevel"/>
    <w:tmpl w:val="3072DA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03368FE"/>
    <w:multiLevelType w:val="hybridMultilevel"/>
    <w:tmpl w:val="DD06C664"/>
    <w:lvl w:ilvl="0" w:tplc="814CA0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6287CBC"/>
    <w:multiLevelType w:val="hybridMultilevel"/>
    <w:tmpl w:val="FF46B0F4"/>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56F2448D"/>
    <w:multiLevelType w:val="hybridMultilevel"/>
    <w:tmpl w:val="010C63E8"/>
    <w:lvl w:ilvl="0" w:tplc="A24E223E">
      <w:numFmt w:val="bullet"/>
      <w:lvlText w:val=""/>
      <w:lvlJc w:val="left"/>
      <w:pPr>
        <w:ind w:left="720" w:hanging="360"/>
      </w:pPr>
      <w:rPr>
        <w:rFonts w:ascii="Wingdings" w:eastAsiaTheme="minorHAnsi" w:hAnsi="Wingdings"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577E455D"/>
    <w:multiLevelType w:val="hybridMultilevel"/>
    <w:tmpl w:val="A85ECB1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2" w15:restartNumberingAfterBreak="0">
    <w:nsid w:val="63BA2DFB"/>
    <w:multiLevelType w:val="multilevel"/>
    <w:tmpl w:val="26A2655A"/>
    <w:lvl w:ilvl="0">
      <w:start w:val="1"/>
      <w:numFmt w:val="decimal"/>
      <w:pStyle w:val="Heading1"/>
      <w:suff w:val="nothing"/>
      <w:lvlText w:val="CHAPTER %1"/>
      <w:lvlJc w:val="left"/>
      <w:pPr>
        <w:ind w:left="0" w:firstLine="0"/>
      </w:pPr>
      <w:rPr>
        <w:rFonts w:hint="default"/>
      </w:rPr>
    </w:lvl>
    <w:lvl w:ilvl="1">
      <w:start w:val="1"/>
      <w:numFmt w:val="decimal"/>
      <w:lvlText w:val="%1.%2"/>
      <w:lvlJc w:val="left"/>
      <w:pPr>
        <w:ind w:left="861" w:hanging="720"/>
      </w:pPr>
      <w:rPr>
        <w:rFonts w:hint="default"/>
        <w:b/>
        <w:bCs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5"/>
      <w:lvlJc w:val="left"/>
      <w:pPr>
        <w:ind w:left="1008" w:hanging="1008"/>
      </w:pPr>
      <w:rPr>
        <w:rFonts w:hint="default"/>
      </w:rPr>
    </w:lvl>
    <w:lvl w:ilvl="5">
      <w:start w:val="1"/>
      <w:numFmt w:val="lowerLetter"/>
      <w:lvlText w:val="%6."/>
      <w:lvlJc w:val="left"/>
      <w:pPr>
        <w:ind w:left="720" w:hanging="720"/>
      </w:pPr>
      <w:rPr>
        <w:rFonts w:hint="default"/>
      </w:rPr>
    </w:lvl>
    <w:lvl w:ilvl="6">
      <w:start w:val="1"/>
      <w:numFmt w:val="lowerRoman"/>
      <w:pStyle w:val="Heading7"/>
      <w:lvlText w:val="%7."/>
      <w:lvlJc w:val="left"/>
      <w:pPr>
        <w:ind w:left="720" w:hanging="720"/>
      </w:pPr>
      <w:rPr>
        <w:rFonts w:hint="default"/>
      </w:rPr>
    </w:lvl>
    <w:lvl w:ilvl="7">
      <w:start w:val="1"/>
      <w:numFmt w:val="decimal"/>
      <w:pStyle w:val="Heading8"/>
      <w:lvlText w:val="%8."/>
      <w:lvlJc w:val="left"/>
      <w:pPr>
        <w:ind w:left="720" w:hanging="720"/>
      </w:pPr>
      <w:rPr>
        <w:rFonts w:hint="default"/>
      </w:rPr>
    </w:lvl>
    <w:lvl w:ilvl="8">
      <w:start w:val="1"/>
      <w:numFmt w:val="bullet"/>
      <w:pStyle w:val="Heading9"/>
      <w:lvlText w:val=""/>
      <w:lvlJc w:val="left"/>
      <w:pPr>
        <w:ind w:left="720" w:hanging="720"/>
      </w:pPr>
      <w:rPr>
        <w:rFonts w:ascii="Wingdings 2" w:hAnsi="Wingdings 2" w:cs="Times New Roman" w:hint="default"/>
        <w:color w:val="auto"/>
      </w:rPr>
    </w:lvl>
  </w:abstractNum>
  <w:abstractNum w:abstractNumId="23" w15:restartNumberingAfterBreak="0">
    <w:nsid w:val="647809E4"/>
    <w:multiLevelType w:val="hybridMultilevel"/>
    <w:tmpl w:val="227AF2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6A0555B"/>
    <w:multiLevelType w:val="multilevel"/>
    <w:tmpl w:val="4310149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C926D05"/>
    <w:multiLevelType w:val="hybridMultilevel"/>
    <w:tmpl w:val="4A5C1400"/>
    <w:lvl w:ilvl="0" w:tplc="C96A9A7A">
      <w:start w:val="1"/>
      <w:numFmt w:val="lowerRoman"/>
      <w:lvlText w:val="(%1)"/>
      <w:lvlJc w:val="left"/>
      <w:pPr>
        <w:ind w:left="1440" w:hanging="360"/>
      </w:pPr>
      <w:rPr>
        <w:rFonts w:hint="default"/>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6" w15:restartNumberingAfterBreak="0">
    <w:nsid w:val="6E11563C"/>
    <w:multiLevelType w:val="hybridMultilevel"/>
    <w:tmpl w:val="90BE6AB0"/>
    <w:lvl w:ilvl="0" w:tplc="4B46545A">
      <w:start w:val="1"/>
      <w:numFmt w:val="decimal"/>
      <w:lvlText w:val="%1."/>
      <w:lvlJc w:val="left"/>
      <w:pPr>
        <w:ind w:left="1140" w:hanging="360"/>
      </w:pPr>
      <w:rPr>
        <w:rFonts w:hint="default"/>
      </w:rPr>
    </w:lvl>
    <w:lvl w:ilvl="1" w:tplc="18090019">
      <w:start w:val="1"/>
      <w:numFmt w:val="lowerLetter"/>
      <w:lvlText w:val="%2."/>
      <w:lvlJc w:val="left"/>
      <w:pPr>
        <w:ind w:left="1860" w:hanging="360"/>
      </w:pPr>
    </w:lvl>
    <w:lvl w:ilvl="2" w:tplc="1809001B">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27" w15:restartNumberingAfterBreak="0">
    <w:nsid w:val="6EC82D56"/>
    <w:multiLevelType w:val="hybridMultilevel"/>
    <w:tmpl w:val="D3F63E58"/>
    <w:lvl w:ilvl="0" w:tplc="C96A9A7A">
      <w:start w:val="1"/>
      <w:numFmt w:val="lowerRoman"/>
      <w:lvlText w:val="(%1)"/>
      <w:lvlJc w:val="left"/>
      <w:pPr>
        <w:ind w:left="1440" w:hanging="360"/>
      </w:pPr>
      <w:rPr>
        <w:rFonts w:hint="default"/>
      </w:rPr>
    </w:lvl>
    <w:lvl w:ilvl="1" w:tplc="C96A9A7A">
      <w:start w:val="1"/>
      <w:numFmt w:val="lowerRoman"/>
      <w:lvlText w:val="(%2)"/>
      <w:lvlJc w:val="left"/>
      <w:pPr>
        <w:ind w:left="2160" w:hanging="360"/>
      </w:pPr>
      <w:rPr>
        <w:rFonts w:hint="default"/>
      </w:r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8" w15:restartNumberingAfterBreak="0">
    <w:nsid w:val="73030AC6"/>
    <w:multiLevelType w:val="hybridMultilevel"/>
    <w:tmpl w:val="C3AE67AC"/>
    <w:lvl w:ilvl="0" w:tplc="C96A9A7A">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6A60FFB"/>
    <w:multiLevelType w:val="hybridMultilevel"/>
    <w:tmpl w:val="69ECDDC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0" w15:restartNumberingAfterBreak="0">
    <w:nsid w:val="7E2531F3"/>
    <w:multiLevelType w:val="hybridMultilevel"/>
    <w:tmpl w:val="49FA6106"/>
    <w:lvl w:ilvl="0" w:tplc="F586B944">
      <w:start w:val="1"/>
      <w:numFmt w:val="lowerRoman"/>
      <w:lvlText w:val="%1)"/>
      <w:lvlJc w:val="left"/>
      <w:pPr>
        <w:ind w:left="720" w:hanging="360"/>
      </w:pPr>
      <w:rPr>
        <w:rFonts w:ascii="Times New Roman" w:hAnsi="Times New Roman" w:cs="Times New Roman" w:hint="default"/>
        <w:b w:val="0"/>
        <w:i w:val="0"/>
        <w:caps w:val="0"/>
        <w:vanish w:val="0"/>
        <w:sz w:val="22"/>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7F077F9F"/>
    <w:multiLevelType w:val="hybridMultilevel"/>
    <w:tmpl w:val="B99040E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22"/>
  </w:num>
  <w:num w:numId="2">
    <w:abstractNumId w:val="0"/>
  </w:num>
  <w:num w:numId="3">
    <w:abstractNumId w:val="2"/>
  </w:num>
  <w:num w:numId="4">
    <w:abstractNumId w:val="30"/>
  </w:num>
  <w:num w:numId="5">
    <w:abstractNumId w:val="13"/>
  </w:num>
  <w:num w:numId="6">
    <w:abstractNumId w:val="22"/>
    <w:lvlOverride w:ilvl="0">
      <w:lvl w:ilvl="0">
        <w:start w:val="1"/>
        <w:numFmt w:val="decimal"/>
        <w:pStyle w:val="Heading1"/>
        <w:suff w:val="nothing"/>
        <w:lvlText w:val="CHAPTER %1"/>
        <w:lvlJc w:val="left"/>
        <w:pPr>
          <w:ind w:left="0" w:firstLine="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lowerLetter"/>
        <w:lvlText w:val="%6."/>
        <w:lvlJc w:val="left"/>
        <w:pPr>
          <w:ind w:left="720" w:hanging="720"/>
        </w:pPr>
        <w:rPr>
          <w:rFonts w:hint="default"/>
        </w:rPr>
      </w:lvl>
    </w:lvlOverride>
    <w:lvlOverride w:ilvl="6">
      <w:lvl w:ilvl="6">
        <w:start w:val="1"/>
        <w:numFmt w:val="none"/>
        <w:pStyle w:val="Heading7"/>
        <w:lvlText w:val=""/>
        <w:lvlJc w:val="left"/>
        <w:pPr>
          <w:ind w:left="720" w:hanging="720"/>
        </w:pPr>
        <w:rPr>
          <w:rFonts w:hint="default"/>
        </w:rPr>
      </w:lvl>
    </w:lvlOverride>
    <w:lvlOverride w:ilvl="7">
      <w:lvl w:ilvl="7">
        <w:start w:val="1"/>
        <w:numFmt w:val="decimal"/>
        <w:pStyle w:val="Heading8"/>
        <w:lvlText w:val="%8."/>
        <w:lvlJc w:val="left"/>
        <w:pPr>
          <w:ind w:left="720" w:hanging="720"/>
        </w:pPr>
        <w:rPr>
          <w:rFonts w:hint="default"/>
        </w:rPr>
      </w:lvl>
    </w:lvlOverride>
    <w:lvlOverride w:ilvl="8">
      <w:lvl w:ilvl="8">
        <w:start w:val="1"/>
        <w:numFmt w:val="bullet"/>
        <w:pStyle w:val="Heading9"/>
        <w:lvlText w:val=""/>
        <w:lvlJc w:val="left"/>
        <w:pPr>
          <w:ind w:left="1584" w:hanging="1584"/>
        </w:pPr>
        <w:rPr>
          <w:rFonts w:ascii="Wingdings" w:hAnsi="Wingdings" w:cs="Times New Roman" w:hint="default"/>
          <w:color w:val="auto"/>
        </w:rPr>
      </w:lvl>
    </w:lvlOverride>
  </w:num>
  <w:num w:numId="7">
    <w:abstractNumId w:val="22"/>
  </w:num>
  <w:num w:numId="8">
    <w:abstractNumId w:val="22"/>
  </w:num>
  <w:num w:numId="9">
    <w:abstractNumId w:val="22"/>
  </w:num>
  <w:num w:numId="10">
    <w:abstractNumId w:val="22"/>
  </w:num>
  <w:num w:numId="11">
    <w:abstractNumId w:val="22"/>
  </w:num>
  <w:num w:numId="12">
    <w:abstractNumId w:val="22"/>
  </w:num>
  <w:num w:numId="13">
    <w:abstractNumId w:val="22"/>
  </w:num>
  <w:num w:numId="14">
    <w:abstractNumId w:val="22"/>
  </w:num>
  <w:num w:numId="15">
    <w:abstractNumId w:val="22"/>
  </w:num>
  <w:num w:numId="16">
    <w:abstractNumId w:val="0"/>
  </w:num>
  <w:num w:numId="17">
    <w:abstractNumId w:val="22"/>
  </w:num>
  <w:num w:numId="18">
    <w:abstractNumId w:val="22"/>
  </w:num>
  <w:num w:numId="19">
    <w:abstractNumId w:val="22"/>
  </w:num>
  <w:num w:numId="20">
    <w:abstractNumId w:val="24"/>
  </w:num>
  <w:num w:numId="21">
    <w:abstractNumId w:val="7"/>
  </w:num>
  <w:num w:numId="22">
    <w:abstractNumId w:val="20"/>
  </w:num>
  <w:num w:numId="23">
    <w:abstractNumId w:val="5"/>
  </w:num>
  <w:num w:numId="24">
    <w:abstractNumId w:val="22"/>
  </w:num>
  <w:num w:numId="25">
    <w:abstractNumId w:val="22"/>
  </w:num>
  <w:num w:numId="26">
    <w:abstractNumId w:val="18"/>
  </w:num>
  <w:num w:numId="27">
    <w:abstractNumId w:val="8"/>
  </w:num>
  <w:num w:numId="28">
    <w:abstractNumId w:val="19"/>
  </w:num>
  <w:num w:numId="29">
    <w:abstractNumId w:val="1"/>
  </w:num>
  <w:num w:numId="30">
    <w:abstractNumId w:val="26"/>
  </w:num>
  <w:num w:numId="31">
    <w:abstractNumId w:val="21"/>
  </w:num>
  <w:num w:numId="32">
    <w:abstractNumId w:val="16"/>
  </w:num>
  <w:num w:numId="33">
    <w:abstractNumId w:val="15"/>
  </w:num>
  <w:num w:numId="34">
    <w:abstractNumId w:val="4"/>
  </w:num>
  <w:num w:numId="35">
    <w:abstractNumId w:val="9"/>
  </w:num>
  <w:num w:numId="36">
    <w:abstractNumId w:val="10"/>
  </w:num>
  <w:num w:numId="37">
    <w:abstractNumId w:val="29"/>
  </w:num>
  <w:num w:numId="38">
    <w:abstractNumId w:val="6"/>
  </w:num>
  <w:num w:numId="39">
    <w:abstractNumId w:val="17"/>
  </w:num>
  <w:num w:numId="40">
    <w:abstractNumId w:val="31"/>
  </w:num>
  <w:num w:numId="41">
    <w:abstractNumId w:val="3"/>
  </w:num>
  <w:num w:numId="42">
    <w:abstractNumId w:val="11"/>
  </w:num>
  <w:num w:numId="43">
    <w:abstractNumId w:val="23"/>
  </w:num>
  <w:num w:numId="44">
    <w:abstractNumId w:val="25"/>
  </w:num>
  <w:num w:numId="45">
    <w:abstractNumId w:val="27"/>
  </w:num>
  <w:num w:numId="46">
    <w:abstractNumId w:val="28"/>
  </w:num>
  <w:num w:numId="47">
    <w:abstractNumId w:val="14"/>
  </w:num>
  <w:num w:numId="48">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0NDAxNzcyMTOxNDdW0lEKTi0uzszPAykwqgUAhFxjkSwAAAA="/>
  </w:docVars>
  <w:rsids>
    <w:rsidRoot w:val="000E3017"/>
    <w:rsid w:val="00000A04"/>
    <w:rsid w:val="00001D45"/>
    <w:rsid w:val="00003FC1"/>
    <w:rsid w:val="00005D23"/>
    <w:rsid w:val="000063C3"/>
    <w:rsid w:val="0000767B"/>
    <w:rsid w:val="0000772F"/>
    <w:rsid w:val="000168D7"/>
    <w:rsid w:val="00020404"/>
    <w:rsid w:val="00020B7C"/>
    <w:rsid w:val="00023745"/>
    <w:rsid w:val="00024739"/>
    <w:rsid w:val="0002527E"/>
    <w:rsid w:val="00026086"/>
    <w:rsid w:val="00027B84"/>
    <w:rsid w:val="00027FBF"/>
    <w:rsid w:val="00030710"/>
    <w:rsid w:val="00035A74"/>
    <w:rsid w:val="00040C99"/>
    <w:rsid w:val="0004611C"/>
    <w:rsid w:val="00047287"/>
    <w:rsid w:val="00051CB4"/>
    <w:rsid w:val="00052560"/>
    <w:rsid w:val="00054802"/>
    <w:rsid w:val="000551AF"/>
    <w:rsid w:val="00061819"/>
    <w:rsid w:val="00063BE8"/>
    <w:rsid w:val="00064064"/>
    <w:rsid w:val="0006534A"/>
    <w:rsid w:val="00071BAC"/>
    <w:rsid w:val="00072F5F"/>
    <w:rsid w:val="00073659"/>
    <w:rsid w:val="0007547B"/>
    <w:rsid w:val="00077589"/>
    <w:rsid w:val="00077673"/>
    <w:rsid w:val="00077EE2"/>
    <w:rsid w:val="00081010"/>
    <w:rsid w:val="00081B7A"/>
    <w:rsid w:val="000864FE"/>
    <w:rsid w:val="00086BF0"/>
    <w:rsid w:val="00091451"/>
    <w:rsid w:val="0009204D"/>
    <w:rsid w:val="00093825"/>
    <w:rsid w:val="00095229"/>
    <w:rsid w:val="000A0A75"/>
    <w:rsid w:val="000A232E"/>
    <w:rsid w:val="000A4CBB"/>
    <w:rsid w:val="000A505B"/>
    <w:rsid w:val="000B7677"/>
    <w:rsid w:val="000C046B"/>
    <w:rsid w:val="000C0D6D"/>
    <w:rsid w:val="000C1597"/>
    <w:rsid w:val="000C258D"/>
    <w:rsid w:val="000C6EFE"/>
    <w:rsid w:val="000D45B7"/>
    <w:rsid w:val="000D533E"/>
    <w:rsid w:val="000E1188"/>
    <w:rsid w:val="000E3017"/>
    <w:rsid w:val="000E37A6"/>
    <w:rsid w:val="000E591C"/>
    <w:rsid w:val="000E5ADE"/>
    <w:rsid w:val="000E6F33"/>
    <w:rsid w:val="000F345E"/>
    <w:rsid w:val="000F4509"/>
    <w:rsid w:val="000F55DD"/>
    <w:rsid w:val="000F59F5"/>
    <w:rsid w:val="0010037D"/>
    <w:rsid w:val="00103B44"/>
    <w:rsid w:val="00116DDE"/>
    <w:rsid w:val="00122685"/>
    <w:rsid w:val="00124EF7"/>
    <w:rsid w:val="001271C3"/>
    <w:rsid w:val="001307F3"/>
    <w:rsid w:val="001327E1"/>
    <w:rsid w:val="001345EE"/>
    <w:rsid w:val="0014115B"/>
    <w:rsid w:val="00142599"/>
    <w:rsid w:val="001446DF"/>
    <w:rsid w:val="00147E33"/>
    <w:rsid w:val="00153DD1"/>
    <w:rsid w:val="001612EF"/>
    <w:rsid w:val="00163E84"/>
    <w:rsid w:val="001655AE"/>
    <w:rsid w:val="001669D4"/>
    <w:rsid w:val="00172081"/>
    <w:rsid w:val="0017428D"/>
    <w:rsid w:val="001763DE"/>
    <w:rsid w:val="00176E79"/>
    <w:rsid w:val="00180654"/>
    <w:rsid w:val="00186CB0"/>
    <w:rsid w:val="00192516"/>
    <w:rsid w:val="00192B23"/>
    <w:rsid w:val="001A0491"/>
    <w:rsid w:val="001A1260"/>
    <w:rsid w:val="001A3CEA"/>
    <w:rsid w:val="001A407A"/>
    <w:rsid w:val="001A48AA"/>
    <w:rsid w:val="001A4C2D"/>
    <w:rsid w:val="001A629B"/>
    <w:rsid w:val="001B1317"/>
    <w:rsid w:val="001B4448"/>
    <w:rsid w:val="001B5220"/>
    <w:rsid w:val="001B571A"/>
    <w:rsid w:val="001B5FAC"/>
    <w:rsid w:val="001C5A62"/>
    <w:rsid w:val="001C6E06"/>
    <w:rsid w:val="001C7FF6"/>
    <w:rsid w:val="001D1182"/>
    <w:rsid w:val="001D1854"/>
    <w:rsid w:val="001D5515"/>
    <w:rsid w:val="001E37FA"/>
    <w:rsid w:val="001E4489"/>
    <w:rsid w:val="001E448F"/>
    <w:rsid w:val="001E69C1"/>
    <w:rsid w:val="001E7184"/>
    <w:rsid w:val="001F6261"/>
    <w:rsid w:val="0020427F"/>
    <w:rsid w:val="00207BFF"/>
    <w:rsid w:val="002107E5"/>
    <w:rsid w:val="00211577"/>
    <w:rsid w:val="002147E4"/>
    <w:rsid w:val="00216CDE"/>
    <w:rsid w:val="00220769"/>
    <w:rsid w:val="00222BAA"/>
    <w:rsid w:val="00230C41"/>
    <w:rsid w:val="0023278E"/>
    <w:rsid w:val="00242CD3"/>
    <w:rsid w:val="00244077"/>
    <w:rsid w:val="00244B6D"/>
    <w:rsid w:val="0024573F"/>
    <w:rsid w:val="00251D0E"/>
    <w:rsid w:val="00252CA6"/>
    <w:rsid w:val="00254784"/>
    <w:rsid w:val="00256BEB"/>
    <w:rsid w:val="00256D0A"/>
    <w:rsid w:val="00257FE0"/>
    <w:rsid w:val="00260AF0"/>
    <w:rsid w:val="00262781"/>
    <w:rsid w:val="0026492A"/>
    <w:rsid w:val="00264DC6"/>
    <w:rsid w:val="00267E23"/>
    <w:rsid w:val="00271229"/>
    <w:rsid w:val="00277FD0"/>
    <w:rsid w:val="00281EF0"/>
    <w:rsid w:val="00282CBE"/>
    <w:rsid w:val="0028653F"/>
    <w:rsid w:val="00286AB5"/>
    <w:rsid w:val="0029039E"/>
    <w:rsid w:val="00290DCE"/>
    <w:rsid w:val="002923EB"/>
    <w:rsid w:val="00295607"/>
    <w:rsid w:val="002975D3"/>
    <w:rsid w:val="002B13C3"/>
    <w:rsid w:val="002B15A0"/>
    <w:rsid w:val="002C3F4F"/>
    <w:rsid w:val="002D1742"/>
    <w:rsid w:val="002D1D75"/>
    <w:rsid w:val="002D51D7"/>
    <w:rsid w:val="002E0223"/>
    <w:rsid w:val="002E08F7"/>
    <w:rsid w:val="002E376A"/>
    <w:rsid w:val="002E72C9"/>
    <w:rsid w:val="00300A53"/>
    <w:rsid w:val="00301A47"/>
    <w:rsid w:val="003020B2"/>
    <w:rsid w:val="00305BFE"/>
    <w:rsid w:val="00305C42"/>
    <w:rsid w:val="00307084"/>
    <w:rsid w:val="00313E3D"/>
    <w:rsid w:val="00314E8B"/>
    <w:rsid w:val="0031663D"/>
    <w:rsid w:val="00321B44"/>
    <w:rsid w:val="00342A08"/>
    <w:rsid w:val="00344328"/>
    <w:rsid w:val="003454C0"/>
    <w:rsid w:val="00350643"/>
    <w:rsid w:val="00352612"/>
    <w:rsid w:val="00352AA0"/>
    <w:rsid w:val="00352EF9"/>
    <w:rsid w:val="00353275"/>
    <w:rsid w:val="00354662"/>
    <w:rsid w:val="00357F77"/>
    <w:rsid w:val="00373C0E"/>
    <w:rsid w:val="0037411D"/>
    <w:rsid w:val="003749AE"/>
    <w:rsid w:val="003813E5"/>
    <w:rsid w:val="00381D00"/>
    <w:rsid w:val="00381FD5"/>
    <w:rsid w:val="003829BB"/>
    <w:rsid w:val="00383C88"/>
    <w:rsid w:val="00390754"/>
    <w:rsid w:val="00395DD5"/>
    <w:rsid w:val="003969DC"/>
    <w:rsid w:val="0039702E"/>
    <w:rsid w:val="003A18FA"/>
    <w:rsid w:val="003A1CEB"/>
    <w:rsid w:val="003A3F5D"/>
    <w:rsid w:val="003A5740"/>
    <w:rsid w:val="003B1C7A"/>
    <w:rsid w:val="003B6099"/>
    <w:rsid w:val="003B68B2"/>
    <w:rsid w:val="003B7875"/>
    <w:rsid w:val="003C2105"/>
    <w:rsid w:val="003C396D"/>
    <w:rsid w:val="003C53D0"/>
    <w:rsid w:val="003D65AD"/>
    <w:rsid w:val="003E029C"/>
    <w:rsid w:val="003E06D5"/>
    <w:rsid w:val="003E1F0F"/>
    <w:rsid w:val="003F047B"/>
    <w:rsid w:val="003F2BA1"/>
    <w:rsid w:val="003F38F4"/>
    <w:rsid w:val="003F44C2"/>
    <w:rsid w:val="003F5C6C"/>
    <w:rsid w:val="00402A34"/>
    <w:rsid w:val="004079A4"/>
    <w:rsid w:val="00417B60"/>
    <w:rsid w:val="00424C4C"/>
    <w:rsid w:val="004312BF"/>
    <w:rsid w:val="0043476F"/>
    <w:rsid w:val="00442531"/>
    <w:rsid w:val="00442B06"/>
    <w:rsid w:val="00442D7F"/>
    <w:rsid w:val="00444B8D"/>
    <w:rsid w:val="00452FD9"/>
    <w:rsid w:val="00454612"/>
    <w:rsid w:val="00457327"/>
    <w:rsid w:val="0046001C"/>
    <w:rsid w:val="004644C4"/>
    <w:rsid w:val="004674FA"/>
    <w:rsid w:val="00467643"/>
    <w:rsid w:val="00470BC2"/>
    <w:rsid w:val="00472373"/>
    <w:rsid w:val="00472397"/>
    <w:rsid w:val="004727D5"/>
    <w:rsid w:val="0047281E"/>
    <w:rsid w:val="00472C45"/>
    <w:rsid w:val="00477D87"/>
    <w:rsid w:val="00485E95"/>
    <w:rsid w:val="00487BBB"/>
    <w:rsid w:val="0049242E"/>
    <w:rsid w:val="004927D2"/>
    <w:rsid w:val="00494A2B"/>
    <w:rsid w:val="00495895"/>
    <w:rsid w:val="004964D3"/>
    <w:rsid w:val="004A0B9F"/>
    <w:rsid w:val="004B1DE9"/>
    <w:rsid w:val="004B2009"/>
    <w:rsid w:val="004B5D1D"/>
    <w:rsid w:val="004D60C1"/>
    <w:rsid w:val="004D7A14"/>
    <w:rsid w:val="004E0D74"/>
    <w:rsid w:val="004E2EE7"/>
    <w:rsid w:val="004F275F"/>
    <w:rsid w:val="004F6B78"/>
    <w:rsid w:val="004F7F59"/>
    <w:rsid w:val="00500415"/>
    <w:rsid w:val="005053A7"/>
    <w:rsid w:val="005133C0"/>
    <w:rsid w:val="00515B48"/>
    <w:rsid w:val="0052147A"/>
    <w:rsid w:val="00522111"/>
    <w:rsid w:val="0052395B"/>
    <w:rsid w:val="00524650"/>
    <w:rsid w:val="00527246"/>
    <w:rsid w:val="00534881"/>
    <w:rsid w:val="00536A00"/>
    <w:rsid w:val="00536F22"/>
    <w:rsid w:val="00537B6E"/>
    <w:rsid w:val="005424A8"/>
    <w:rsid w:val="00542B24"/>
    <w:rsid w:val="005458A7"/>
    <w:rsid w:val="0055706E"/>
    <w:rsid w:val="00561A15"/>
    <w:rsid w:val="00561F2C"/>
    <w:rsid w:val="005659BF"/>
    <w:rsid w:val="005668E3"/>
    <w:rsid w:val="005747BF"/>
    <w:rsid w:val="00576F9C"/>
    <w:rsid w:val="00577A9B"/>
    <w:rsid w:val="00581910"/>
    <w:rsid w:val="00583CB4"/>
    <w:rsid w:val="00584599"/>
    <w:rsid w:val="005856DA"/>
    <w:rsid w:val="005874E2"/>
    <w:rsid w:val="00587AA0"/>
    <w:rsid w:val="00587FC4"/>
    <w:rsid w:val="0059073C"/>
    <w:rsid w:val="005914B7"/>
    <w:rsid w:val="00591E51"/>
    <w:rsid w:val="00592176"/>
    <w:rsid w:val="005952EE"/>
    <w:rsid w:val="00596043"/>
    <w:rsid w:val="00596C3A"/>
    <w:rsid w:val="00596F28"/>
    <w:rsid w:val="005A0E7C"/>
    <w:rsid w:val="005A5700"/>
    <w:rsid w:val="005B1377"/>
    <w:rsid w:val="005B2C38"/>
    <w:rsid w:val="005B6C72"/>
    <w:rsid w:val="005C3572"/>
    <w:rsid w:val="005D11F6"/>
    <w:rsid w:val="005D296F"/>
    <w:rsid w:val="005E46B7"/>
    <w:rsid w:val="005E7679"/>
    <w:rsid w:val="005F0E7B"/>
    <w:rsid w:val="005F1B15"/>
    <w:rsid w:val="0060352C"/>
    <w:rsid w:val="00604DA0"/>
    <w:rsid w:val="00606E82"/>
    <w:rsid w:val="00610A2B"/>
    <w:rsid w:val="00610E14"/>
    <w:rsid w:val="00613BE4"/>
    <w:rsid w:val="00613EF8"/>
    <w:rsid w:val="006168C0"/>
    <w:rsid w:val="00616BE0"/>
    <w:rsid w:val="00621A00"/>
    <w:rsid w:val="00621A78"/>
    <w:rsid w:val="0062657E"/>
    <w:rsid w:val="006265D8"/>
    <w:rsid w:val="00630FD8"/>
    <w:rsid w:val="006338DE"/>
    <w:rsid w:val="00633D06"/>
    <w:rsid w:val="00634108"/>
    <w:rsid w:val="00634150"/>
    <w:rsid w:val="00635EFE"/>
    <w:rsid w:val="00641167"/>
    <w:rsid w:val="00641E51"/>
    <w:rsid w:val="00642C50"/>
    <w:rsid w:val="00644088"/>
    <w:rsid w:val="00651352"/>
    <w:rsid w:val="006519D7"/>
    <w:rsid w:val="00652993"/>
    <w:rsid w:val="00652E4E"/>
    <w:rsid w:val="00653F39"/>
    <w:rsid w:val="006541F0"/>
    <w:rsid w:val="006543EE"/>
    <w:rsid w:val="00654EE7"/>
    <w:rsid w:val="00656BD4"/>
    <w:rsid w:val="00661A4C"/>
    <w:rsid w:val="00664912"/>
    <w:rsid w:val="00670F85"/>
    <w:rsid w:val="00672410"/>
    <w:rsid w:val="00674EC4"/>
    <w:rsid w:val="00680A07"/>
    <w:rsid w:val="006834F4"/>
    <w:rsid w:val="00683E74"/>
    <w:rsid w:val="00690A7E"/>
    <w:rsid w:val="00694D31"/>
    <w:rsid w:val="00697654"/>
    <w:rsid w:val="006A0B41"/>
    <w:rsid w:val="006A55AB"/>
    <w:rsid w:val="006B29C6"/>
    <w:rsid w:val="006B6440"/>
    <w:rsid w:val="006C5392"/>
    <w:rsid w:val="006C5F0C"/>
    <w:rsid w:val="006C6E47"/>
    <w:rsid w:val="006C6FBE"/>
    <w:rsid w:val="006D01DB"/>
    <w:rsid w:val="006D022F"/>
    <w:rsid w:val="006D09AF"/>
    <w:rsid w:val="006D6DEA"/>
    <w:rsid w:val="006D7CC0"/>
    <w:rsid w:val="006E635D"/>
    <w:rsid w:val="006E6A3B"/>
    <w:rsid w:val="006E7AE3"/>
    <w:rsid w:val="006F343A"/>
    <w:rsid w:val="006F513B"/>
    <w:rsid w:val="006F629A"/>
    <w:rsid w:val="00704BD3"/>
    <w:rsid w:val="00705A81"/>
    <w:rsid w:val="007129E6"/>
    <w:rsid w:val="007206DD"/>
    <w:rsid w:val="00725ECF"/>
    <w:rsid w:val="007265F1"/>
    <w:rsid w:val="007276BB"/>
    <w:rsid w:val="0073251A"/>
    <w:rsid w:val="0073382B"/>
    <w:rsid w:val="00734727"/>
    <w:rsid w:val="007424CB"/>
    <w:rsid w:val="0074695D"/>
    <w:rsid w:val="00747D00"/>
    <w:rsid w:val="0075091A"/>
    <w:rsid w:val="007512D3"/>
    <w:rsid w:val="00752220"/>
    <w:rsid w:val="007522D3"/>
    <w:rsid w:val="00753FE8"/>
    <w:rsid w:val="007546D9"/>
    <w:rsid w:val="00754B75"/>
    <w:rsid w:val="00760947"/>
    <w:rsid w:val="0076227F"/>
    <w:rsid w:val="00767D40"/>
    <w:rsid w:val="00771A53"/>
    <w:rsid w:val="00771F31"/>
    <w:rsid w:val="00772AF1"/>
    <w:rsid w:val="0077374D"/>
    <w:rsid w:val="00774DAB"/>
    <w:rsid w:val="007750D6"/>
    <w:rsid w:val="00775901"/>
    <w:rsid w:val="007860E9"/>
    <w:rsid w:val="007866EC"/>
    <w:rsid w:val="00790778"/>
    <w:rsid w:val="00792AA4"/>
    <w:rsid w:val="007955B7"/>
    <w:rsid w:val="007A4064"/>
    <w:rsid w:val="007A52FB"/>
    <w:rsid w:val="007A565D"/>
    <w:rsid w:val="007B0611"/>
    <w:rsid w:val="007B3D7A"/>
    <w:rsid w:val="007B3F02"/>
    <w:rsid w:val="007B4EED"/>
    <w:rsid w:val="007B5226"/>
    <w:rsid w:val="007B7593"/>
    <w:rsid w:val="007B77F4"/>
    <w:rsid w:val="007D27D6"/>
    <w:rsid w:val="007D3EAB"/>
    <w:rsid w:val="007E79CE"/>
    <w:rsid w:val="007F59A5"/>
    <w:rsid w:val="008010BC"/>
    <w:rsid w:val="0081554B"/>
    <w:rsid w:val="00815BDD"/>
    <w:rsid w:val="00817C91"/>
    <w:rsid w:val="0082139C"/>
    <w:rsid w:val="0082308F"/>
    <w:rsid w:val="0082341E"/>
    <w:rsid w:val="00826F5A"/>
    <w:rsid w:val="00835330"/>
    <w:rsid w:val="00842A1A"/>
    <w:rsid w:val="0085100E"/>
    <w:rsid w:val="00853EE0"/>
    <w:rsid w:val="00855FF7"/>
    <w:rsid w:val="0085667A"/>
    <w:rsid w:val="00856767"/>
    <w:rsid w:val="00857236"/>
    <w:rsid w:val="008674A8"/>
    <w:rsid w:val="00870AA8"/>
    <w:rsid w:val="008766DC"/>
    <w:rsid w:val="00880D88"/>
    <w:rsid w:val="0088247E"/>
    <w:rsid w:val="00883BED"/>
    <w:rsid w:val="00885FCB"/>
    <w:rsid w:val="00891233"/>
    <w:rsid w:val="00892A88"/>
    <w:rsid w:val="00896A6E"/>
    <w:rsid w:val="008A12C5"/>
    <w:rsid w:val="008A403E"/>
    <w:rsid w:val="008A4925"/>
    <w:rsid w:val="008A56EE"/>
    <w:rsid w:val="008B3C16"/>
    <w:rsid w:val="008C1136"/>
    <w:rsid w:val="008C3089"/>
    <w:rsid w:val="008C53EA"/>
    <w:rsid w:val="008D27F7"/>
    <w:rsid w:val="008D354E"/>
    <w:rsid w:val="008D5039"/>
    <w:rsid w:val="008E70BA"/>
    <w:rsid w:val="008F279A"/>
    <w:rsid w:val="008F5B1A"/>
    <w:rsid w:val="00901BF1"/>
    <w:rsid w:val="00903DB1"/>
    <w:rsid w:val="00910487"/>
    <w:rsid w:val="009104F0"/>
    <w:rsid w:val="009116A4"/>
    <w:rsid w:val="00911A80"/>
    <w:rsid w:val="00913CF0"/>
    <w:rsid w:val="00916AF2"/>
    <w:rsid w:val="00925167"/>
    <w:rsid w:val="00931EFD"/>
    <w:rsid w:val="00932C2E"/>
    <w:rsid w:val="00933CA3"/>
    <w:rsid w:val="009354A5"/>
    <w:rsid w:val="00940F18"/>
    <w:rsid w:val="00942850"/>
    <w:rsid w:val="00942B6D"/>
    <w:rsid w:val="00944F83"/>
    <w:rsid w:val="00947362"/>
    <w:rsid w:val="0095098A"/>
    <w:rsid w:val="00955CAC"/>
    <w:rsid w:val="00962F66"/>
    <w:rsid w:val="009660B6"/>
    <w:rsid w:val="00967D2C"/>
    <w:rsid w:val="00970358"/>
    <w:rsid w:val="009732A7"/>
    <w:rsid w:val="009866A1"/>
    <w:rsid w:val="00986CCC"/>
    <w:rsid w:val="00986F92"/>
    <w:rsid w:val="00993A8E"/>
    <w:rsid w:val="00995A60"/>
    <w:rsid w:val="00996ACB"/>
    <w:rsid w:val="009A01F9"/>
    <w:rsid w:val="009A3F79"/>
    <w:rsid w:val="009A457E"/>
    <w:rsid w:val="009B112E"/>
    <w:rsid w:val="009B218B"/>
    <w:rsid w:val="009B4017"/>
    <w:rsid w:val="009B612F"/>
    <w:rsid w:val="009B7BCB"/>
    <w:rsid w:val="009C1B4F"/>
    <w:rsid w:val="009C517E"/>
    <w:rsid w:val="009C643A"/>
    <w:rsid w:val="009D291F"/>
    <w:rsid w:val="009E3444"/>
    <w:rsid w:val="009F2360"/>
    <w:rsid w:val="009F38D9"/>
    <w:rsid w:val="009F390F"/>
    <w:rsid w:val="009F457C"/>
    <w:rsid w:val="009F5D49"/>
    <w:rsid w:val="009F5DB6"/>
    <w:rsid w:val="009F63AA"/>
    <w:rsid w:val="00A0097A"/>
    <w:rsid w:val="00A043F6"/>
    <w:rsid w:val="00A061C3"/>
    <w:rsid w:val="00A1187A"/>
    <w:rsid w:val="00A204F8"/>
    <w:rsid w:val="00A21F33"/>
    <w:rsid w:val="00A243A9"/>
    <w:rsid w:val="00A25D62"/>
    <w:rsid w:val="00A3061A"/>
    <w:rsid w:val="00A306ED"/>
    <w:rsid w:val="00A310E0"/>
    <w:rsid w:val="00A31EC8"/>
    <w:rsid w:val="00A32AB0"/>
    <w:rsid w:val="00A344B4"/>
    <w:rsid w:val="00A37CF5"/>
    <w:rsid w:val="00A41386"/>
    <w:rsid w:val="00A444F6"/>
    <w:rsid w:val="00A50C79"/>
    <w:rsid w:val="00A51B6A"/>
    <w:rsid w:val="00A52B2A"/>
    <w:rsid w:val="00A5358D"/>
    <w:rsid w:val="00A55A61"/>
    <w:rsid w:val="00A64A03"/>
    <w:rsid w:val="00A64F4E"/>
    <w:rsid w:val="00A65592"/>
    <w:rsid w:val="00A661FA"/>
    <w:rsid w:val="00A73F90"/>
    <w:rsid w:val="00A752D0"/>
    <w:rsid w:val="00A77610"/>
    <w:rsid w:val="00A80FA6"/>
    <w:rsid w:val="00A81315"/>
    <w:rsid w:val="00A8318A"/>
    <w:rsid w:val="00A833E2"/>
    <w:rsid w:val="00A9290F"/>
    <w:rsid w:val="00A92E00"/>
    <w:rsid w:val="00A94E1A"/>
    <w:rsid w:val="00A96844"/>
    <w:rsid w:val="00AA014D"/>
    <w:rsid w:val="00AA03AF"/>
    <w:rsid w:val="00AA1111"/>
    <w:rsid w:val="00AC0346"/>
    <w:rsid w:val="00AC2526"/>
    <w:rsid w:val="00AD1C5E"/>
    <w:rsid w:val="00AE096A"/>
    <w:rsid w:val="00AE1F72"/>
    <w:rsid w:val="00AE4EEC"/>
    <w:rsid w:val="00AE5933"/>
    <w:rsid w:val="00AF317B"/>
    <w:rsid w:val="00AF5952"/>
    <w:rsid w:val="00AF6C79"/>
    <w:rsid w:val="00B014A8"/>
    <w:rsid w:val="00B03008"/>
    <w:rsid w:val="00B030BB"/>
    <w:rsid w:val="00B0416E"/>
    <w:rsid w:val="00B041E6"/>
    <w:rsid w:val="00B074AF"/>
    <w:rsid w:val="00B07507"/>
    <w:rsid w:val="00B10626"/>
    <w:rsid w:val="00B113B0"/>
    <w:rsid w:val="00B16291"/>
    <w:rsid w:val="00B1669D"/>
    <w:rsid w:val="00B23BCB"/>
    <w:rsid w:val="00B23C91"/>
    <w:rsid w:val="00B311A2"/>
    <w:rsid w:val="00B341A2"/>
    <w:rsid w:val="00B34668"/>
    <w:rsid w:val="00B348EC"/>
    <w:rsid w:val="00B35ACA"/>
    <w:rsid w:val="00B35CCA"/>
    <w:rsid w:val="00B419C8"/>
    <w:rsid w:val="00B41E4F"/>
    <w:rsid w:val="00B43676"/>
    <w:rsid w:val="00B46B26"/>
    <w:rsid w:val="00B53C51"/>
    <w:rsid w:val="00B6406D"/>
    <w:rsid w:val="00B64D03"/>
    <w:rsid w:val="00B660FD"/>
    <w:rsid w:val="00B710EA"/>
    <w:rsid w:val="00B721DC"/>
    <w:rsid w:val="00B752CD"/>
    <w:rsid w:val="00B756D2"/>
    <w:rsid w:val="00B80424"/>
    <w:rsid w:val="00B80E3E"/>
    <w:rsid w:val="00B92739"/>
    <w:rsid w:val="00B94CD1"/>
    <w:rsid w:val="00B97EE5"/>
    <w:rsid w:val="00BA0137"/>
    <w:rsid w:val="00BA15D5"/>
    <w:rsid w:val="00BA1BCB"/>
    <w:rsid w:val="00BA3CEB"/>
    <w:rsid w:val="00BA4A19"/>
    <w:rsid w:val="00BA7F4D"/>
    <w:rsid w:val="00BB04AB"/>
    <w:rsid w:val="00BB1718"/>
    <w:rsid w:val="00BB1824"/>
    <w:rsid w:val="00BB244E"/>
    <w:rsid w:val="00BB26D1"/>
    <w:rsid w:val="00BB3577"/>
    <w:rsid w:val="00BB4AED"/>
    <w:rsid w:val="00BB62E3"/>
    <w:rsid w:val="00BC085E"/>
    <w:rsid w:val="00BC2560"/>
    <w:rsid w:val="00BC4A1C"/>
    <w:rsid w:val="00BC68D2"/>
    <w:rsid w:val="00BD1372"/>
    <w:rsid w:val="00BD15E1"/>
    <w:rsid w:val="00BD278B"/>
    <w:rsid w:val="00BE1186"/>
    <w:rsid w:val="00BE11B9"/>
    <w:rsid w:val="00BE5E33"/>
    <w:rsid w:val="00BE78CF"/>
    <w:rsid w:val="00BF266D"/>
    <w:rsid w:val="00BF6A7E"/>
    <w:rsid w:val="00C00312"/>
    <w:rsid w:val="00C01707"/>
    <w:rsid w:val="00C0563F"/>
    <w:rsid w:val="00C101F9"/>
    <w:rsid w:val="00C105BD"/>
    <w:rsid w:val="00C146F3"/>
    <w:rsid w:val="00C15265"/>
    <w:rsid w:val="00C16506"/>
    <w:rsid w:val="00C20143"/>
    <w:rsid w:val="00C205A8"/>
    <w:rsid w:val="00C205CB"/>
    <w:rsid w:val="00C21CC8"/>
    <w:rsid w:val="00C22FD4"/>
    <w:rsid w:val="00C235C1"/>
    <w:rsid w:val="00C259FB"/>
    <w:rsid w:val="00C25C2D"/>
    <w:rsid w:val="00C2677F"/>
    <w:rsid w:val="00C2710C"/>
    <w:rsid w:val="00C3012B"/>
    <w:rsid w:val="00C34D70"/>
    <w:rsid w:val="00C4584B"/>
    <w:rsid w:val="00C47EAA"/>
    <w:rsid w:val="00C553D0"/>
    <w:rsid w:val="00C55D41"/>
    <w:rsid w:val="00C56574"/>
    <w:rsid w:val="00C56F63"/>
    <w:rsid w:val="00C61F64"/>
    <w:rsid w:val="00C6264E"/>
    <w:rsid w:val="00C71769"/>
    <w:rsid w:val="00C717CD"/>
    <w:rsid w:val="00C762AA"/>
    <w:rsid w:val="00C77C74"/>
    <w:rsid w:val="00C82F56"/>
    <w:rsid w:val="00C86F76"/>
    <w:rsid w:val="00C9062D"/>
    <w:rsid w:val="00C95AD6"/>
    <w:rsid w:val="00C95F40"/>
    <w:rsid w:val="00C964F7"/>
    <w:rsid w:val="00CA1DBD"/>
    <w:rsid w:val="00CA33C8"/>
    <w:rsid w:val="00CA6F22"/>
    <w:rsid w:val="00CB05F1"/>
    <w:rsid w:val="00CC02E3"/>
    <w:rsid w:val="00CC0594"/>
    <w:rsid w:val="00CC06CA"/>
    <w:rsid w:val="00CC1226"/>
    <w:rsid w:val="00CC4677"/>
    <w:rsid w:val="00CC7D34"/>
    <w:rsid w:val="00CD43E8"/>
    <w:rsid w:val="00CF2040"/>
    <w:rsid w:val="00CF21B0"/>
    <w:rsid w:val="00CF36D9"/>
    <w:rsid w:val="00CF3DDF"/>
    <w:rsid w:val="00CF53B1"/>
    <w:rsid w:val="00CF6949"/>
    <w:rsid w:val="00CF6D32"/>
    <w:rsid w:val="00CF7A52"/>
    <w:rsid w:val="00D02696"/>
    <w:rsid w:val="00D04821"/>
    <w:rsid w:val="00D06A57"/>
    <w:rsid w:val="00D06C64"/>
    <w:rsid w:val="00D16601"/>
    <w:rsid w:val="00D22682"/>
    <w:rsid w:val="00D22797"/>
    <w:rsid w:val="00D26AAC"/>
    <w:rsid w:val="00D32CA9"/>
    <w:rsid w:val="00D33A77"/>
    <w:rsid w:val="00D345E2"/>
    <w:rsid w:val="00D34A3F"/>
    <w:rsid w:val="00D36842"/>
    <w:rsid w:val="00D42989"/>
    <w:rsid w:val="00D43FA5"/>
    <w:rsid w:val="00D47670"/>
    <w:rsid w:val="00D478BF"/>
    <w:rsid w:val="00D50314"/>
    <w:rsid w:val="00D574D1"/>
    <w:rsid w:val="00D607E7"/>
    <w:rsid w:val="00D65602"/>
    <w:rsid w:val="00D659C0"/>
    <w:rsid w:val="00D661CD"/>
    <w:rsid w:val="00D66E79"/>
    <w:rsid w:val="00D70A4E"/>
    <w:rsid w:val="00D733CA"/>
    <w:rsid w:val="00D76312"/>
    <w:rsid w:val="00D773FE"/>
    <w:rsid w:val="00D77787"/>
    <w:rsid w:val="00D80302"/>
    <w:rsid w:val="00D82FA7"/>
    <w:rsid w:val="00D857BC"/>
    <w:rsid w:val="00D87FE3"/>
    <w:rsid w:val="00D9253C"/>
    <w:rsid w:val="00D95362"/>
    <w:rsid w:val="00DA1EA4"/>
    <w:rsid w:val="00DA452E"/>
    <w:rsid w:val="00DA4FEA"/>
    <w:rsid w:val="00DB1328"/>
    <w:rsid w:val="00DC0CCC"/>
    <w:rsid w:val="00DC78A1"/>
    <w:rsid w:val="00DD0D61"/>
    <w:rsid w:val="00DD3A27"/>
    <w:rsid w:val="00DE3578"/>
    <w:rsid w:val="00DE6DCF"/>
    <w:rsid w:val="00DE7B65"/>
    <w:rsid w:val="00DF1798"/>
    <w:rsid w:val="00DF446E"/>
    <w:rsid w:val="00DF601B"/>
    <w:rsid w:val="00E0147C"/>
    <w:rsid w:val="00E01DAE"/>
    <w:rsid w:val="00E02FD7"/>
    <w:rsid w:val="00E0340C"/>
    <w:rsid w:val="00E06736"/>
    <w:rsid w:val="00E068C6"/>
    <w:rsid w:val="00E0690D"/>
    <w:rsid w:val="00E06D68"/>
    <w:rsid w:val="00E0769B"/>
    <w:rsid w:val="00E10B1C"/>
    <w:rsid w:val="00E1197D"/>
    <w:rsid w:val="00E11BC5"/>
    <w:rsid w:val="00E1257B"/>
    <w:rsid w:val="00E25A61"/>
    <w:rsid w:val="00E264A9"/>
    <w:rsid w:val="00E31980"/>
    <w:rsid w:val="00E33E51"/>
    <w:rsid w:val="00E344A2"/>
    <w:rsid w:val="00E360F9"/>
    <w:rsid w:val="00E36205"/>
    <w:rsid w:val="00E40C6B"/>
    <w:rsid w:val="00E507D5"/>
    <w:rsid w:val="00E50B97"/>
    <w:rsid w:val="00E55F2F"/>
    <w:rsid w:val="00E608B8"/>
    <w:rsid w:val="00E61624"/>
    <w:rsid w:val="00E63ABF"/>
    <w:rsid w:val="00E6416E"/>
    <w:rsid w:val="00E7117B"/>
    <w:rsid w:val="00E72CC6"/>
    <w:rsid w:val="00E73A29"/>
    <w:rsid w:val="00E745A4"/>
    <w:rsid w:val="00E8009E"/>
    <w:rsid w:val="00E80B10"/>
    <w:rsid w:val="00E84B68"/>
    <w:rsid w:val="00E93813"/>
    <w:rsid w:val="00E95FB3"/>
    <w:rsid w:val="00E9651C"/>
    <w:rsid w:val="00E96853"/>
    <w:rsid w:val="00EA662C"/>
    <w:rsid w:val="00EB1567"/>
    <w:rsid w:val="00EC2CE4"/>
    <w:rsid w:val="00EC3C48"/>
    <w:rsid w:val="00EC4462"/>
    <w:rsid w:val="00EC4E52"/>
    <w:rsid w:val="00ED0274"/>
    <w:rsid w:val="00ED1903"/>
    <w:rsid w:val="00ED2081"/>
    <w:rsid w:val="00ED6DF7"/>
    <w:rsid w:val="00EE3F21"/>
    <w:rsid w:val="00EE59B9"/>
    <w:rsid w:val="00EF6600"/>
    <w:rsid w:val="00EF6A09"/>
    <w:rsid w:val="00EF7E04"/>
    <w:rsid w:val="00F000E3"/>
    <w:rsid w:val="00F01013"/>
    <w:rsid w:val="00F05C36"/>
    <w:rsid w:val="00F1526B"/>
    <w:rsid w:val="00F16A1C"/>
    <w:rsid w:val="00F219D2"/>
    <w:rsid w:val="00F22AF3"/>
    <w:rsid w:val="00F23407"/>
    <w:rsid w:val="00F26D8F"/>
    <w:rsid w:val="00F31979"/>
    <w:rsid w:val="00F333AE"/>
    <w:rsid w:val="00F34597"/>
    <w:rsid w:val="00F3745C"/>
    <w:rsid w:val="00F4053C"/>
    <w:rsid w:val="00F471DC"/>
    <w:rsid w:val="00F50C0F"/>
    <w:rsid w:val="00F51398"/>
    <w:rsid w:val="00F548A5"/>
    <w:rsid w:val="00F644A8"/>
    <w:rsid w:val="00F71531"/>
    <w:rsid w:val="00F743E0"/>
    <w:rsid w:val="00F80907"/>
    <w:rsid w:val="00F8598B"/>
    <w:rsid w:val="00F92A5C"/>
    <w:rsid w:val="00F9337E"/>
    <w:rsid w:val="00FA1FAF"/>
    <w:rsid w:val="00FA641D"/>
    <w:rsid w:val="00FA6481"/>
    <w:rsid w:val="00FB2FE8"/>
    <w:rsid w:val="00FB304E"/>
    <w:rsid w:val="00FB4231"/>
    <w:rsid w:val="00FB496B"/>
    <w:rsid w:val="00FB54BB"/>
    <w:rsid w:val="00FB5EF3"/>
    <w:rsid w:val="00FC0C9F"/>
    <w:rsid w:val="00FC17FD"/>
    <w:rsid w:val="00FC5C6A"/>
    <w:rsid w:val="00FD4764"/>
    <w:rsid w:val="00FD4D36"/>
    <w:rsid w:val="00FD6D93"/>
    <w:rsid w:val="00FD75FA"/>
    <w:rsid w:val="00FE1162"/>
    <w:rsid w:val="00FE32F0"/>
    <w:rsid w:val="00FE3A20"/>
    <w:rsid w:val="00FE713B"/>
    <w:rsid w:val="00FF0560"/>
    <w:rsid w:val="00FF2F4E"/>
    <w:rsid w:val="00FF3442"/>
    <w:rsid w:val="00FF39B0"/>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0B55C"/>
  <w15:docId w15:val="{1559DA17-B702-4155-9F34-1FA408487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en-US" w:bidi="ar-SA"/>
      </w:rPr>
    </w:rPrDefault>
    <w:pPrDefault>
      <w:pPr>
        <w:spacing w:after="4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O NOT USE"/>
    <w:qFormat/>
    <w:rsid w:val="00BB04AB"/>
  </w:style>
  <w:style w:type="paragraph" w:styleId="Heading1">
    <w:name w:val="heading 1"/>
    <w:aliases w:val="UMP Chapter title,CHAPTER TITLE"/>
    <w:basedOn w:val="Normal"/>
    <w:next w:val="Heading2"/>
    <w:link w:val="Heading1Char"/>
    <w:autoRedefine/>
    <w:uiPriority w:val="9"/>
    <w:qFormat/>
    <w:rsid w:val="009F5D49"/>
    <w:pPr>
      <w:keepNext/>
      <w:keepLines/>
      <w:numPr>
        <w:numId w:val="19"/>
      </w:numPr>
      <w:spacing w:before="1440" w:after="840" w:line="360" w:lineRule="auto"/>
      <w:jc w:val="center"/>
      <w:outlineLvl w:val="0"/>
    </w:pPr>
    <w:rPr>
      <w:rFonts w:asciiTheme="majorHAnsi" w:eastAsiaTheme="majorEastAsia" w:hAnsiTheme="majorHAnsi" w:cstheme="majorBidi"/>
      <w:b/>
      <w:bCs/>
      <w:sz w:val="24"/>
      <w:szCs w:val="28"/>
    </w:rPr>
  </w:style>
  <w:style w:type="paragraph" w:styleId="Heading2">
    <w:name w:val="heading 2"/>
    <w:aliases w:val="UMP Level 2"/>
    <w:basedOn w:val="Normal"/>
    <w:next w:val="UMPParagraph"/>
    <w:link w:val="Heading2Char"/>
    <w:autoRedefine/>
    <w:uiPriority w:val="9"/>
    <w:qFormat/>
    <w:rsid w:val="00A94E1A"/>
    <w:pPr>
      <w:keepNext/>
      <w:keepLines/>
      <w:numPr>
        <w:ilvl w:val="1"/>
        <w:numId w:val="19"/>
      </w:numPr>
      <w:spacing w:afterLines="100" w:after="240" w:line="360" w:lineRule="auto"/>
      <w:ind w:left="720"/>
      <w:outlineLvl w:val="1"/>
    </w:pPr>
    <w:rPr>
      <w:rFonts w:ascii="Times New Roman" w:hAnsi="Times New Roman" w:cs="Times New Roman"/>
      <w:b/>
      <w:bCs/>
      <w:sz w:val="24"/>
      <w:szCs w:val="26"/>
    </w:rPr>
  </w:style>
  <w:style w:type="paragraph" w:styleId="Heading3">
    <w:name w:val="heading 3"/>
    <w:aliases w:val="UMP Level 3"/>
    <w:basedOn w:val="Normal"/>
    <w:next w:val="UMPParagraph"/>
    <w:link w:val="Heading3Char"/>
    <w:autoRedefine/>
    <w:uiPriority w:val="9"/>
    <w:qFormat/>
    <w:rsid w:val="000C0D6D"/>
    <w:pPr>
      <w:keepNext/>
      <w:keepLines/>
      <w:numPr>
        <w:ilvl w:val="2"/>
        <w:numId w:val="19"/>
      </w:numPr>
      <w:spacing w:afterLines="100" w:after="240" w:line="360" w:lineRule="auto"/>
      <w:outlineLvl w:val="2"/>
    </w:pPr>
    <w:rPr>
      <w:rFonts w:ascii="Times New Roman" w:eastAsia="Times New Roman" w:hAnsi="Times New Roman" w:cs="Times New Roman"/>
      <w:b/>
      <w:sz w:val="24"/>
      <w:szCs w:val="24"/>
      <w:lang w:val="en-GB"/>
    </w:rPr>
  </w:style>
  <w:style w:type="paragraph" w:styleId="Heading4">
    <w:name w:val="heading 4"/>
    <w:aliases w:val="DONT USE"/>
    <w:basedOn w:val="Normal"/>
    <w:next w:val="Normal"/>
    <w:link w:val="Heading4Char"/>
    <w:autoRedefine/>
    <w:uiPriority w:val="9"/>
    <w:qFormat/>
    <w:rsid w:val="00BA4A19"/>
    <w:pPr>
      <w:keepNext/>
      <w:keepLines/>
      <w:numPr>
        <w:ilvl w:val="3"/>
        <w:numId w:val="19"/>
      </w:numPr>
      <w:spacing w:afterLines="100" w:after="240" w:line="480" w:lineRule="auto"/>
      <w:outlineLvl w:val="3"/>
    </w:pPr>
    <w:rPr>
      <w:rFonts w:asciiTheme="majorHAnsi" w:eastAsiaTheme="majorEastAsia" w:hAnsiTheme="majorHAnsi" w:cstheme="majorBidi"/>
      <w:b/>
      <w:bCs/>
      <w:i/>
      <w:iCs/>
      <w:color w:val="FF0000"/>
      <w:sz w:val="24"/>
    </w:rPr>
  </w:style>
  <w:style w:type="paragraph" w:styleId="Heading5">
    <w:name w:val="heading 5"/>
    <w:aliases w:val="UMP Level 4"/>
    <w:basedOn w:val="Normal"/>
    <w:next w:val="UMPParagraph"/>
    <w:link w:val="Heading5Char"/>
    <w:autoRedefine/>
    <w:uiPriority w:val="9"/>
    <w:qFormat/>
    <w:rsid w:val="0031663D"/>
    <w:pPr>
      <w:keepNext/>
      <w:keepLines/>
      <w:numPr>
        <w:ilvl w:val="4"/>
        <w:numId w:val="19"/>
      </w:numPr>
      <w:spacing w:afterLines="100" w:after="240" w:line="360" w:lineRule="auto"/>
      <w:outlineLvl w:val="4"/>
    </w:pPr>
    <w:rPr>
      <w:rFonts w:asciiTheme="majorHAnsi" w:eastAsiaTheme="majorEastAsia" w:hAnsiTheme="majorHAnsi" w:cstheme="majorBidi"/>
      <w:b/>
      <w:sz w:val="24"/>
    </w:rPr>
  </w:style>
  <w:style w:type="paragraph" w:styleId="Heading6">
    <w:name w:val="heading 6"/>
    <w:aliases w:val="UMP Level 5"/>
    <w:basedOn w:val="Heading5"/>
    <w:next w:val="Normal"/>
    <w:link w:val="Heading6Char"/>
    <w:autoRedefine/>
    <w:uiPriority w:val="9"/>
    <w:qFormat/>
    <w:rsid w:val="0031663D"/>
    <w:pPr>
      <w:numPr>
        <w:ilvl w:val="0"/>
        <w:numId w:val="0"/>
      </w:numPr>
      <w:spacing w:after="100"/>
      <w:outlineLvl w:val="5"/>
    </w:pPr>
    <w:rPr>
      <w:b w:val="0"/>
      <w:i/>
      <w:iCs/>
    </w:rPr>
  </w:style>
  <w:style w:type="paragraph" w:styleId="Heading7">
    <w:name w:val="heading 7"/>
    <w:basedOn w:val="Normal"/>
    <w:next w:val="Normal"/>
    <w:link w:val="Heading7Char"/>
    <w:autoRedefine/>
    <w:uiPriority w:val="9"/>
    <w:qFormat/>
    <w:rsid w:val="00857236"/>
    <w:pPr>
      <w:numPr>
        <w:ilvl w:val="6"/>
        <w:numId w:val="19"/>
      </w:numPr>
      <w:spacing w:before="200" w:after="0"/>
      <w:outlineLvl w:val="6"/>
    </w:pPr>
    <w:rPr>
      <w:rFonts w:asciiTheme="majorHAnsi" w:eastAsiaTheme="majorEastAsia" w:hAnsiTheme="majorHAnsi" w:cstheme="majorBidi"/>
      <w:iCs/>
      <w:sz w:val="24"/>
    </w:rPr>
  </w:style>
  <w:style w:type="paragraph" w:styleId="Heading8">
    <w:name w:val="heading 8"/>
    <w:basedOn w:val="Normal"/>
    <w:link w:val="Heading8Char"/>
    <w:autoRedefine/>
    <w:uiPriority w:val="9"/>
    <w:qFormat/>
    <w:rsid w:val="002147E4"/>
    <w:pPr>
      <w:numPr>
        <w:ilvl w:val="7"/>
        <w:numId w:val="19"/>
      </w:numPr>
      <w:spacing w:before="200" w:after="0" w:line="360" w:lineRule="auto"/>
      <w:jc w:val="both"/>
      <w:outlineLvl w:val="7"/>
    </w:pPr>
    <w:rPr>
      <w:rFonts w:eastAsiaTheme="majorEastAsia" w:cstheme="minorHAnsi"/>
      <w:sz w:val="24"/>
      <w:szCs w:val="24"/>
    </w:rPr>
  </w:style>
  <w:style w:type="paragraph" w:styleId="Heading9">
    <w:name w:val="heading 9"/>
    <w:basedOn w:val="Normal"/>
    <w:next w:val="Normal"/>
    <w:link w:val="Heading9Char"/>
    <w:autoRedefine/>
    <w:uiPriority w:val="9"/>
    <w:qFormat/>
    <w:rsid w:val="0046001C"/>
    <w:pPr>
      <w:numPr>
        <w:ilvl w:val="8"/>
        <w:numId w:val="19"/>
      </w:numPr>
      <w:spacing w:before="200" w:after="0"/>
      <w:outlineLvl w:val="8"/>
    </w:pPr>
    <w:rPr>
      <w:rFonts w:asciiTheme="majorHAnsi" w:eastAsiaTheme="majorEastAsia" w:hAnsiTheme="majorHAnsi" w:cstheme="majorBid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MPParagraph">
    <w:name w:val="UMP Paragraph"/>
    <w:basedOn w:val="Normal"/>
    <w:link w:val="UMPParagraphChar"/>
    <w:autoRedefine/>
    <w:uiPriority w:val="9"/>
    <w:qFormat/>
    <w:rsid w:val="004D60C1"/>
    <w:pPr>
      <w:spacing w:afterLines="100" w:after="240" w:line="360" w:lineRule="auto"/>
      <w:ind w:firstLine="360"/>
      <w:jc w:val="both"/>
    </w:pPr>
    <w:rPr>
      <w:rFonts w:ascii="Times New Roman" w:eastAsia="Times New Roman" w:hAnsi="Times New Roman" w:cs="Times New Roman"/>
      <w:color w:val="000000" w:themeColor="text1"/>
      <w:sz w:val="24"/>
      <w:szCs w:val="24"/>
      <w:lang w:val="en-GB"/>
    </w:rPr>
  </w:style>
  <w:style w:type="character" w:customStyle="1" w:styleId="UMPParagraphChar">
    <w:name w:val="UMP Paragraph Char"/>
    <w:basedOn w:val="DefaultParagraphFont"/>
    <w:link w:val="UMPParagraph"/>
    <w:uiPriority w:val="9"/>
    <w:rsid w:val="004D60C1"/>
    <w:rPr>
      <w:rFonts w:ascii="Times New Roman" w:eastAsia="Times New Roman" w:hAnsi="Times New Roman" w:cs="Times New Roman"/>
      <w:color w:val="000000" w:themeColor="text1"/>
      <w:sz w:val="24"/>
      <w:szCs w:val="24"/>
      <w:lang w:val="en-GB"/>
    </w:rPr>
  </w:style>
  <w:style w:type="character" w:customStyle="1" w:styleId="Heading2Char">
    <w:name w:val="Heading 2 Char"/>
    <w:aliases w:val="UMP Level 2 Char"/>
    <w:basedOn w:val="DefaultParagraphFont"/>
    <w:link w:val="Heading2"/>
    <w:uiPriority w:val="9"/>
    <w:rsid w:val="00A94E1A"/>
    <w:rPr>
      <w:rFonts w:ascii="Times New Roman" w:hAnsi="Times New Roman" w:cs="Times New Roman"/>
      <w:b/>
      <w:bCs/>
      <w:sz w:val="24"/>
      <w:szCs w:val="26"/>
    </w:rPr>
  </w:style>
  <w:style w:type="character" w:customStyle="1" w:styleId="Heading1Char">
    <w:name w:val="Heading 1 Char"/>
    <w:aliases w:val="UMP Chapter title Char"/>
    <w:basedOn w:val="DefaultParagraphFont"/>
    <w:link w:val="Heading1"/>
    <w:uiPriority w:val="9"/>
    <w:rsid w:val="009F5D49"/>
    <w:rPr>
      <w:rFonts w:asciiTheme="majorHAnsi" w:eastAsiaTheme="majorEastAsia" w:hAnsiTheme="majorHAnsi" w:cstheme="majorBidi"/>
      <w:b/>
      <w:bCs/>
      <w:sz w:val="24"/>
      <w:szCs w:val="28"/>
    </w:rPr>
  </w:style>
  <w:style w:type="character" w:customStyle="1" w:styleId="Heading3Char">
    <w:name w:val="Heading 3 Char"/>
    <w:aliases w:val="UMP Level 3 Char"/>
    <w:basedOn w:val="DefaultParagraphFont"/>
    <w:link w:val="Heading3"/>
    <w:uiPriority w:val="9"/>
    <w:rsid w:val="000C0D6D"/>
    <w:rPr>
      <w:rFonts w:ascii="Times New Roman" w:eastAsia="Times New Roman" w:hAnsi="Times New Roman" w:cs="Times New Roman"/>
      <w:b/>
      <w:sz w:val="24"/>
      <w:szCs w:val="24"/>
      <w:lang w:val="en-GB"/>
    </w:rPr>
  </w:style>
  <w:style w:type="character" w:customStyle="1" w:styleId="Heading4Char">
    <w:name w:val="Heading 4 Char"/>
    <w:aliases w:val="DONT USE Char"/>
    <w:basedOn w:val="DefaultParagraphFont"/>
    <w:link w:val="Heading4"/>
    <w:uiPriority w:val="9"/>
    <w:rsid w:val="00BA4A19"/>
    <w:rPr>
      <w:rFonts w:asciiTheme="majorHAnsi" w:eastAsiaTheme="majorEastAsia" w:hAnsiTheme="majorHAnsi" w:cstheme="majorBidi"/>
      <w:b/>
      <w:bCs/>
      <w:i/>
      <w:iCs/>
      <w:color w:val="FF0000"/>
      <w:sz w:val="24"/>
    </w:rPr>
  </w:style>
  <w:style w:type="character" w:customStyle="1" w:styleId="Heading5Char">
    <w:name w:val="Heading 5 Char"/>
    <w:aliases w:val="UMP Level 4 Char"/>
    <w:basedOn w:val="DefaultParagraphFont"/>
    <w:link w:val="Heading5"/>
    <w:uiPriority w:val="9"/>
    <w:rsid w:val="0031663D"/>
    <w:rPr>
      <w:rFonts w:asciiTheme="majorHAnsi" w:eastAsiaTheme="majorEastAsia" w:hAnsiTheme="majorHAnsi" w:cstheme="majorBidi"/>
      <w:b/>
      <w:sz w:val="24"/>
    </w:rPr>
  </w:style>
  <w:style w:type="character" w:customStyle="1" w:styleId="Heading6Char">
    <w:name w:val="Heading 6 Char"/>
    <w:aliases w:val="UMP Level 5 Char"/>
    <w:basedOn w:val="DefaultParagraphFont"/>
    <w:link w:val="Heading6"/>
    <w:uiPriority w:val="9"/>
    <w:rsid w:val="0031663D"/>
    <w:rPr>
      <w:rFonts w:asciiTheme="majorHAnsi" w:eastAsiaTheme="majorEastAsia" w:hAnsiTheme="majorHAnsi" w:cstheme="majorBidi"/>
      <w:i/>
      <w:iCs/>
      <w:sz w:val="24"/>
    </w:rPr>
  </w:style>
  <w:style w:type="character" w:customStyle="1" w:styleId="Heading7Char">
    <w:name w:val="Heading 7 Char"/>
    <w:basedOn w:val="DefaultParagraphFont"/>
    <w:link w:val="Heading7"/>
    <w:uiPriority w:val="9"/>
    <w:rsid w:val="00857236"/>
    <w:rPr>
      <w:rFonts w:asciiTheme="majorHAnsi" w:eastAsiaTheme="majorEastAsia" w:hAnsiTheme="majorHAnsi" w:cstheme="majorBidi"/>
      <w:iCs/>
      <w:sz w:val="24"/>
    </w:rPr>
  </w:style>
  <w:style w:type="character" w:customStyle="1" w:styleId="Heading8Char">
    <w:name w:val="Heading 8 Char"/>
    <w:basedOn w:val="DefaultParagraphFont"/>
    <w:link w:val="Heading8"/>
    <w:uiPriority w:val="9"/>
    <w:rsid w:val="002147E4"/>
    <w:rPr>
      <w:rFonts w:eastAsiaTheme="majorEastAsia" w:cstheme="minorHAnsi"/>
      <w:sz w:val="24"/>
      <w:szCs w:val="24"/>
    </w:rPr>
  </w:style>
  <w:style w:type="character" w:customStyle="1" w:styleId="Heading9Char">
    <w:name w:val="Heading 9 Char"/>
    <w:basedOn w:val="DefaultParagraphFont"/>
    <w:link w:val="Heading9"/>
    <w:uiPriority w:val="9"/>
    <w:rsid w:val="000C046B"/>
    <w:rPr>
      <w:rFonts w:asciiTheme="majorHAnsi" w:eastAsiaTheme="majorEastAsia" w:hAnsiTheme="majorHAnsi" w:cstheme="majorBidi"/>
      <w:iCs/>
      <w:sz w:val="24"/>
      <w:szCs w:val="20"/>
    </w:rPr>
  </w:style>
  <w:style w:type="paragraph" w:styleId="TOC1">
    <w:name w:val="toc 1"/>
    <w:aliases w:val="CHAPTER"/>
    <w:basedOn w:val="Normal"/>
    <w:next w:val="Normal"/>
    <w:autoRedefine/>
    <w:uiPriority w:val="39"/>
    <w:unhideWhenUsed/>
    <w:rsid w:val="001A3CEA"/>
    <w:pPr>
      <w:tabs>
        <w:tab w:val="right" w:pos="8467"/>
      </w:tabs>
      <w:spacing w:before="480" w:after="240" w:line="360" w:lineRule="auto"/>
    </w:pPr>
    <w:rPr>
      <w:b/>
      <w:bCs/>
      <w:caps/>
      <w:noProof/>
      <w:sz w:val="24"/>
    </w:rPr>
  </w:style>
  <w:style w:type="paragraph" w:styleId="TOC2">
    <w:name w:val="toc 2"/>
    <w:aliases w:val="TOC 2 UMP (1.1)"/>
    <w:basedOn w:val="Normal"/>
    <w:next w:val="Normal"/>
    <w:autoRedefine/>
    <w:uiPriority w:val="39"/>
    <w:unhideWhenUsed/>
    <w:rsid w:val="00993A8E"/>
    <w:pPr>
      <w:tabs>
        <w:tab w:val="left" w:pos="720"/>
        <w:tab w:val="right" w:pos="8467"/>
      </w:tabs>
      <w:spacing w:after="120" w:line="360" w:lineRule="auto"/>
      <w:ind w:left="720" w:hanging="720"/>
    </w:pPr>
    <w:rPr>
      <w:rFonts w:cstheme="minorHAnsi"/>
      <w:bCs/>
      <w:sz w:val="24"/>
      <w:szCs w:val="20"/>
    </w:rPr>
  </w:style>
  <w:style w:type="paragraph" w:styleId="Caption">
    <w:name w:val="caption"/>
    <w:aliases w:val="Default Zuli"/>
    <w:basedOn w:val="Normal"/>
    <w:next w:val="Normal"/>
    <w:link w:val="CaptionChar"/>
    <w:uiPriority w:val="35"/>
    <w:unhideWhenUsed/>
    <w:qFormat/>
    <w:rsid w:val="00147E33"/>
    <w:pPr>
      <w:spacing w:line="240" w:lineRule="auto"/>
    </w:pPr>
    <w:rPr>
      <w:b/>
      <w:bCs/>
      <w:color w:val="4F81BD" w:themeColor="accent1"/>
      <w:sz w:val="18"/>
      <w:szCs w:val="18"/>
    </w:rPr>
  </w:style>
  <w:style w:type="character" w:customStyle="1" w:styleId="CaptionChar">
    <w:name w:val="Caption Char"/>
    <w:aliases w:val="Default Zuli Char"/>
    <w:basedOn w:val="DefaultParagraphFont"/>
    <w:link w:val="Caption"/>
    <w:uiPriority w:val="35"/>
    <w:rsid w:val="00147E33"/>
    <w:rPr>
      <w:b/>
      <w:bCs/>
      <w:color w:val="4F81BD" w:themeColor="accent1"/>
      <w:sz w:val="18"/>
      <w:szCs w:val="18"/>
    </w:rPr>
  </w:style>
  <w:style w:type="paragraph" w:customStyle="1" w:styleId="QuotationUMP">
    <w:name w:val="Quotation UMP"/>
    <w:basedOn w:val="UMPParagraph"/>
    <w:next w:val="UMPParagraph2"/>
    <w:autoRedefine/>
    <w:qFormat/>
    <w:rsid w:val="007955B7"/>
    <w:pPr>
      <w:spacing w:after="100" w:line="240" w:lineRule="auto"/>
      <w:ind w:left="1440" w:right="1440"/>
    </w:pPr>
    <w:rPr>
      <w:i/>
    </w:rPr>
  </w:style>
  <w:style w:type="paragraph" w:customStyle="1" w:styleId="UMPParagraph2">
    <w:name w:val="UMP Paragraph 2"/>
    <w:basedOn w:val="UMPParagraph"/>
    <w:next w:val="UMPParagraph"/>
    <w:autoRedefine/>
    <w:uiPriority w:val="9"/>
    <w:qFormat/>
    <w:rsid w:val="0007547B"/>
    <w:pPr>
      <w:spacing w:beforeLines="150" w:before="360"/>
    </w:pPr>
    <w:rPr>
      <w:rFonts w:eastAsiaTheme="minorEastAsia"/>
    </w:rPr>
  </w:style>
  <w:style w:type="paragraph" w:styleId="TableofFigures">
    <w:name w:val="table of figures"/>
    <w:basedOn w:val="Normal"/>
    <w:next w:val="Normal"/>
    <w:autoRedefine/>
    <w:uiPriority w:val="99"/>
    <w:unhideWhenUsed/>
    <w:rsid w:val="0000767B"/>
    <w:pPr>
      <w:tabs>
        <w:tab w:val="left" w:pos="1440"/>
        <w:tab w:val="right" w:pos="8280"/>
      </w:tabs>
      <w:spacing w:after="120" w:line="240" w:lineRule="auto"/>
      <w:ind w:left="1440" w:right="432" w:hanging="1440"/>
    </w:pPr>
    <w:rPr>
      <w:rFonts w:ascii="Times New Roman" w:hAnsi="Times New Roman" w:cs="Times New Roman"/>
      <w:bCs/>
      <w:noProof/>
      <w:sz w:val="24"/>
      <w:szCs w:val="24"/>
      <w:lang w:val="en-GB"/>
    </w:rPr>
  </w:style>
  <w:style w:type="paragraph" w:styleId="Title">
    <w:name w:val="Title"/>
    <w:basedOn w:val="Normal"/>
    <w:next w:val="Normal"/>
    <w:link w:val="TitleChar"/>
    <w:uiPriority w:val="10"/>
    <w:qFormat/>
    <w:rsid w:val="00147E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47E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47E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47E33"/>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47E33"/>
    <w:rPr>
      <w:b/>
      <w:bCs/>
    </w:rPr>
  </w:style>
  <w:style w:type="character" w:styleId="Emphasis">
    <w:name w:val="Emphasis"/>
    <w:basedOn w:val="DefaultParagraphFont"/>
    <w:uiPriority w:val="20"/>
    <w:qFormat/>
    <w:rsid w:val="00147E33"/>
    <w:rPr>
      <w:i/>
      <w:iCs/>
    </w:rPr>
  </w:style>
  <w:style w:type="paragraph" w:styleId="NoSpacing">
    <w:name w:val="No Spacing"/>
    <w:link w:val="NoSpacingChar"/>
    <w:uiPriority w:val="1"/>
    <w:qFormat/>
    <w:rsid w:val="00147E33"/>
    <w:pPr>
      <w:spacing w:after="0" w:line="240" w:lineRule="auto"/>
    </w:pPr>
  </w:style>
  <w:style w:type="character" w:customStyle="1" w:styleId="NoSpacingChar">
    <w:name w:val="No Spacing Char"/>
    <w:basedOn w:val="DefaultParagraphFont"/>
    <w:link w:val="NoSpacing"/>
    <w:uiPriority w:val="1"/>
    <w:rsid w:val="00147E33"/>
  </w:style>
  <w:style w:type="paragraph" w:styleId="ListParagraph">
    <w:name w:val="List Paragraph"/>
    <w:basedOn w:val="Normal"/>
    <w:uiPriority w:val="34"/>
    <w:qFormat/>
    <w:rsid w:val="00147E33"/>
    <w:pPr>
      <w:ind w:left="720"/>
      <w:contextualSpacing/>
    </w:pPr>
  </w:style>
  <w:style w:type="paragraph" w:styleId="Quote">
    <w:name w:val="Quote"/>
    <w:basedOn w:val="Normal"/>
    <w:next w:val="Normal"/>
    <w:link w:val="QuoteChar"/>
    <w:uiPriority w:val="29"/>
    <w:qFormat/>
    <w:rsid w:val="00147E33"/>
    <w:rPr>
      <w:i/>
      <w:iCs/>
      <w:color w:val="000000" w:themeColor="text1"/>
    </w:rPr>
  </w:style>
  <w:style w:type="character" w:customStyle="1" w:styleId="QuoteChar">
    <w:name w:val="Quote Char"/>
    <w:basedOn w:val="DefaultParagraphFont"/>
    <w:link w:val="Quote"/>
    <w:uiPriority w:val="29"/>
    <w:rsid w:val="00147E33"/>
    <w:rPr>
      <w:i/>
      <w:iCs/>
      <w:color w:val="000000" w:themeColor="text1"/>
    </w:rPr>
  </w:style>
  <w:style w:type="paragraph" w:styleId="IntenseQuote">
    <w:name w:val="Intense Quote"/>
    <w:basedOn w:val="Normal"/>
    <w:next w:val="Normal"/>
    <w:link w:val="IntenseQuoteChar"/>
    <w:uiPriority w:val="30"/>
    <w:qFormat/>
    <w:rsid w:val="00147E3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47E33"/>
    <w:rPr>
      <w:b/>
      <w:bCs/>
      <w:i/>
      <w:iCs/>
      <w:color w:val="4F81BD" w:themeColor="accent1"/>
    </w:rPr>
  </w:style>
  <w:style w:type="character" w:styleId="SubtleEmphasis">
    <w:name w:val="Subtle Emphasis"/>
    <w:basedOn w:val="DefaultParagraphFont"/>
    <w:uiPriority w:val="19"/>
    <w:qFormat/>
    <w:rsid w:val="00147E33"/>
    <w:rPr>
      <w:i/>
      <w:iCs/>
      <w:color w:val="808080" w:themeColor="text1" w:themeTint="7F"/>
    </w:rPr>
  </w:style>
  <w:style w:type="character" w:styleId="IntenseEmphasis">
    <w:name w:val="Intense Emphasis"/>
    <w:basedOn w:val="DefaultParagraphFont"/>
    <w:uiPriority w:val="21"/>
    <w:qFormat/>
    <w:rsid w:val="00147E33"/>
    <w:rPr>
      <w:b/>
      <w:bCs/>
      <w:i/>
      <w:iCs/>
      <w:color w:val="4F81BD" w:themeColor="accent1"/>
    </w:rPr>
  </w:style>
  <w:style w:type="character" w:styleId="SubtleReference">
    <w:name w:val="Subtle Reference"/>
    <w:basedOn w:val="DefaultParagraphFont"/>
    <w:uiPriority w:val="31"/>
    <w:qFormat/>
    <w:rsid w:val="00147E33"/>
    <w:rPr>
      <w:smallCaps/>
      <w:color w:val="C0504D" w:themeColor="accent2"/>
      <w:u w:val="single"/>
    </w:rPr>
  </w:style>
  <w:style w:type="character" w:styleId="IntenseReference">
    <w:name w:val="Intense Reference"/>
    <w:basedOn w:val="DefaultParagraphFont"/>
    <w:uiPriority w:val="32"/>
    <w:qFormat/>
    <w:rsid w:val="00147E33"/>
    <w:rPr>
      <w:b/>
      <w:bCs/>
      <w:smallCaps/>
      <w:color w:val="C0504D" w:themeColor="accent2"/>
      <w:spacing w:val="5"/>
      <w:u w:val="single"/>
    </w:rPr>
  </w:style>
  <w:style w:type="character" w:styleId="BookTitle">
    <w:name w:val="Book Title"/>
    <w:basedOn w:val="DefaultParagraphFont"/>
    <w:uiPriority w:val="33"/>
    <w:qFormat/>
    <w:rsid w:val="00147E33"/>
    <w:rPr>
      <w:b/>
      <w:bCs/>
      <w:smallCaps/>
      <w:spacing w:val="5"/>
    </w:rPr>
  </w:style>
  <w:style w:type="paragraph" w:styleId="TOC3">
    <w:name w:val="toc 3"/>
    <w:aliases w:val="TOC 3 UMP (1.1.1)"/>
    <w:basedOn w:val="Normal"/>
    <w:next w:val="Normal"/>
    <w:autoRedefine/>
    <w:uiPriority w:val="39"/>
    <w:unhideWhenUsed/>
    <w:rsid w:val="009104F0"/>
    <w:pPr>
      <w:tabs>
        <w:tab w:val="left" w:pos="1440"/>
        <w:tab w:val="right" w:pos="8467"/>
      </w:tabs>
      <w:spacing w:after="120" w:line="360" w:lineRule="auto"/>
      <w:ind w:left="1440" w:right="720" w:hanging="720"/>
    </w:pPr>
    <w:rPr>
      <w:sz w:val="24"/>
    </w:rPr>
  </w:style>
  <w:style w:type="character" w:styleId="Hyperlink">
    <w:name w:val="Hyperlink"/>
    <w:aliases w:val="Hyperlink_Table"/>
    <w:basedOn w:val="DefaultParagraphFont"/>
    <w:uiPriority w:val="99"/>
    <w:unhideWhenUsed/>
    <w:rsid w:val="00147E33"/>
    <w:rPr>
      <w:color w:val="0000FF" w:themeColor="hyperlink"/>
      <w:u w:val="single"/>
    </w:rPr>
  </w:style>
  <w:style w:type="paragraph" w:styleId="TOC4">
    <w:name w:val="toc 4"/>
    <w:aliases w:val="TOC 4 PREFACE TITLE"/>
    <w:basedOn w:val="Normal"/>
    <w:next w:val="Normal"/>
    <w:autoRedefine/>
    <w:uiPriority w:val="39"/>
    <w:unhideWhenUsed/>
    <w:rsid w:val="00CA6F22"/>
    <w:pPr>
      <w:tabs>
        <w:tab w:val="right" w:pos="8471"/>
      </w:tabs>
      <w:spacing w:afterLines="150" w:after="360" w:line="240" w:lineRule="auto"/>
    </w:pPr>
    <w:rPr>
      <w:b/>
      <w:sz w:val="24"/>
      <w:lang w:val="en-US"/>
    </w:rPr>
  </w:style>
  <w:style w:type="table" w:styleId="TableGrid">
    <w:name w:val="Table Grid"/>
    <w:basedOn w:val="TableNormal"/>
    <w:uiPriority w:val="59"/>
    <w:rsid w:val="00147E33"/>
    <w:pPr>
      <w:ind w:firstLine="36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unhideWhenUsed/>
    <w:rsid w:val="00147E33"/>
    <w:pPr>
      <w:tabs>
        <w:tab w:val="center" w:pos="4680"/>
        <w:tab w:val="right" w:pos="9360"/>
      </w:tabs>
      <w:ind w:left="720"/>
      <w:jc w:val="both"/>
    </w:pPr>
    <w:rPr>
      <w:b/>
      <w:i/>
    </w:rPr>
  </w:style>
  <w:style w:type="character" w:customStyle="1" w:styleId="HeaderChar">
    <w:name w:val="Header Char"/>
    <w:basedOn w:val="DefaultParagraphFont"/>
    <w:link w:val="Header"/>
    <w:uiPriority w:val="99"/>
    <w:rsid w:val="00147E33"/>
    <w:rPr>
      <w:b/>
      <w:i/>
    </w:rPr>
  </w:style>
  <w:style w:type="paragraph" w:styleId="Footer">
    <w:name w:val="footer"/>
    <w:basedOn w:val="Normal"/>
    <w:link w:val="FooterChar"/>
    <w:uiPriority w:val="99"/>
    <w:unhideWhenUsed/>
    <w:rsid w:val="00147E33"/>
    <w:pPr>
      <w:tabs>
        <w:tab w:val="center" w:pos="4513"/>
        <w:tab w:val="right" w:pos="9026"/>
      </w:tabs>
    </w:pPr>
  </w:style>
  <w:style w:type="character" w:customStyle="1" w:styleId="FooterChar">
    <w:name w:val="Footer Char"/>
    <w:basedOn w:val="DefaultParagraphFont"/>
    <w:link w:val="Footer"/>
    <w:uiPriority w:val="99"/>
    <w:rsid w:val="00147E33"/>
  </w:style>
  <w:style w:type="paragraph" w:customStyle="1" w:styleId="Normal-Abstract">
    <w:name w:val="Normal - Abstract"/>
    <w:basedOn w:val="Normal"/>
    <w:next w:val="Normal"/>
    <w:autoRedefine/>
    <w:rsid w:val="00147E33"/>
    <w:rPr>
      <w:rFonts w:eastAsiaTheme="majorEastAsia"/>
    </w:rPr>
  </w:style>
  <w:style w:type="table" w:styleId="LightList-Accent3">
    <w:name w:val="Light List Accent 3"/>
    <w:basedOn w:val="TableNormal"/>
    <w:uiPriority w:val="61"/>
    <w:rsid w:val="00147E33"/>
    <w:pPr>
      <w:ind w:firstLine="360"/>
    </w:pPr>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alloonText">
    <w:name w:val="Balloon Text"/>
    <w:basedOn w:val="Normal"/>
    <w:link w:val="BalloonTextChar"/>
    <w:uiPriority w:val="99"/>
    <w:semiHidden/>
    <w:unhideWhenUsed/>
    <w:rsid w:val="0082341E"/>
    <w:rPr>
      <w:rFonts w:ascii="Tahoma" w:hAnsi="Tahoma" w:cs="Tahoma"/>
      <w:sz w:val="16"/>
      <w:szCs w:val="16"/>
    </w:rPr>
  </w:style>
  <w:style w:type="character" w:customStyle="1" w:styleId="BalloonTextChar">
    <w:name w:val="Balloon Text Char"/>
    <w:basedOn w:val="DefaultParagraphFont"/>
    <w:link w:val="BalloonText"/>
    <w:uiPriority w:val="99"/>
    <w:semiHidden/>
    <w:rsid w:val="0082341E"/>
    <w:rPr>
      <w:rFonts w:ascii="Tahoma" w:eastAsiaTheme="minorEastAsia" w:hAnsi="Tahoma" w:cs="Tahoma"/>
      <w:sz w:val="16"/>
      <w:szCs w:val="16"/>
    </w:rPr>
  </w:style>
  <w:style w:type="paragraph" w:customStyle="1" w:styleId="NormalParagraphonPreface1">
    <w:name w:val="Normal Paragraph on Preface 1"/>
    <w:basedOn w:val="Normal"/>
    <w:next w:val="Normal"/>
    <w:autoRedefine/>
    <w:rsid w:val="00147E33"/>
  </w:style>
  <w:style w:type="paragraph" w:styleId="TOCHeading">
    <w:name w:val="TOC Heading"/>
    <w:basedOn w:val="Heading1"/>
    <w:next w:val="Normal"/>
    <w:uiPriority w:val="39"/>
    <w:semiHidden/>
    <w:unhideWhenUsed/>
    <w:qFormat/>
    <w:rsid w:val="0000772F"/>
    <w:pPr>
      <w:outlineLvl w:val="9"/>
    </w:pPr>
  </w:style>
  <w:style w:type="paragraph" w:styleId="EndnoteText">
    <w:name w:val="endnote text"/>
    <w:basedOn w:val="Normal"/>
    <w:link w:val="EndnoteTextChar"/>
    <w:autoRedefine/>
    <w:uiPriority w:val="99"/>
    <w:semiHidden/>
    <w:unhideWhenUsed/>
    <w:rsid w:val="00081B7A"/>
    <w:pPr>
      <w:jc w:val="center"/>
    </w:pPr>
    <w:rPr>
      <w:sz w:val="20"/>
      <w:szCs w:val="20"/>
    </w:rPr>
  </w:style>
  <w:style w:type="character" w:customStyle="1" w:styleId="EndnoteTextChar">
    <w:name w:val="Endnote Text Char"/>
    <w:basedOn w:val="DefaultParagraphFont"/>
    <w:link w:val="EndnoteText"/>
    <w:uiPriority w:val="99"/>
    <w:semiHidden/>
    <w:rsid w:val="00081B7A"/>
    <w:rPr>
      <w:rFonts w:ascii="Arial" w:hAnsi="Arial"/>
      <w:b/>
      <w:sz w:val="20"/>
      <w:szCs w:val="20"/>
    </w:rPr>
  </w:style>
  <w:style w:type="paragraph" w:styleId="FootnoteText">
    <w:name w:val="footnote text"/>
    <w:basedOn w:val="Normal"/>
    <w:link w:val="FootnoteTextChar"/>
    <w:autoRedefine/>
    <w:uiPriority w:val="99"/>
    <w:unhideWhenUsed/>
    <w:rsid w:val="00147E33"/>
    <w:rPr>
      <w:sz w:val="20"/>
      <w:szCs w:val="20"/>
    </w:rPr>
  </w:style>
  <w:style w:type="character" w:customStyle="1" w:styleId="FootnoteTextChar">
    <w:name w:val="Footnote Text Char"/>
    <w:basedOn w:val="DefaultParagraphFont"/>
    <w:link w:val="FootnoteText"/>
    <w:uiPriority w:val="99"/>
    <w:rsid w:val="00147E33"/>
    <w:rPr>
      <w:sz w:val="20"/>
      <w:szCs w:val="20"/>
    </w:rPr>
  </w:style>
  <w:style w:type="table" w:styleId="TableElegant">
    <w:name w:val="Table Elegant"/>
    <w:basedOn w:val="TableNormal"/>
    <w:rsid w:val="00147E33"/>
    <w:pPr>
      <w:spacing w:after="0" w:line="240" w:lineRule="auto"/>
    </w:pPr>
    <w:rPr>
      <w:rFonts w:ascii="Times New Roman" w:eastAsia="Times New Roma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laceholderText">
    <w:name w:val="Placeholder Text"/>
    <w:basedOn w:val="DefaultParagraphFont"/>
    <w:uiPriority w:val="99"/>
    <w:semiHidden/>
    <w:rsid w:val="00D36842"/>
    <w:rPr>
      <w:color w:val="808080"/>
    </w:rPr>
  </w:style>
  <w:style w:type="paragraph" w:customStyle="1" w:styleId="Coverfont">
    <w:name w:val="Cover font"/>
    <w:basedOn w:val="Normal"/>
    <w:link w:val="CoverfontChar"/>
    <w:autoRedefine/>
    <w:rsid w:val="00F23407"/>
    <w:pPr>
      <w:spacing w:after="120" w:line="240" w:lineRule="auto"/>
      <w:ind w:firstLine="360"/>
      <w:jc w:val="center"/>
    </w:pPr>
    <w:rPr>
      <w:rFonts w:cs="Times New Roman"/>
      <w:sz w:val="40"/>
      <w:lang w:val="en-US"/>
    </w:rPr>
  </w:style>
  <w:style w:type="character" w:customStyle="1" w:styleId="CoverfontChar">
    <w:name w:val="Cover font Char"/>
    <w:basedOn w:val="DefaultParagraphFont"/>
    <w:link w:val="Coverfont"/>
    <w:rsid w:val="00F23407"/>
    <w:rPr>
      <w:rFonts w:cs="Times New Roman"/>
      <w:sz w:val="40"/>
      <w:lang w:val="en-US"/>
    </w:rPr>
  </w:style>
  <w:style w:type="paragraph" w:customStyle="1" w:styleId="Coverfont2">
    <w:name w:val="Cover font 2"/>
    <w:basedOn w:val="Coverfont"/>
    <w:link w:val="Coverfont2Char"/>
    <w:autoRedefine/>
    <w:rsid w:val="00147E33"/>
    <w:pPr>
      <w:spacing w:before="1440"/>
    </w:pPr>
  </w:style>
  <w:style w:type="character" w:customStyle="1" w:styleId="Coverfont2Char">
    <w:name w:val="Cover font 2 Char"/>
    <w:basedOn w:val="CoverfontChar"/>
    <w:link w:val="Coverfont2"/>
    <w:rsid w:val="00147E33"/>
    <w:rPr>
      <w:rFonts w:cs="Times New Roman"/>
      <w:sz w:val="40"/>
      <w:lang w:val="en-US"/>
    </w:rPr>
  </w:style>
  <w:style w:type="paragraph" w:customStyle="1" w:styleId="Coverfont3">
    <w:name w:val="Cover font 3"/>
    <w:basedOn w:val="Coverfont"/>
    <w:autoRedefine/>
    <w:rsid w:val="00147E33"/>
    <w:pPr>
      <w:spacing w:before="720" w:after="400"/>
    </w:pPr>
  </w:style>
  <w:style w:type="paragraph" w:customStyle="1" w:styleId="TITLEATROMANPAGES">
    <w:name w:val="TITLE AT ROMAN PAGES"/>
    <w:basedOn w:val="Normal"/>
    <w:next w:val="Normal"/>
    <w:autoRedefine/>
    <w:rsid w:val="00CD43E8"/>
    <w:pPr>
      <w:pageBreakBefore/>
      <w:jc w:val="center"/>
      <w:outlineLvl w:val="3"/>
    </w:pPr>
    <w:rPr>
      <w:rFonts w:ascii="Times New Roman" w:eastAsia="Times New Roman" w:hAnsi="Times New Roman" w:cs="Times New Roman"/>
      <w:b/>
      <w:bCs/>
      <w:caps/>
      <w:sz w:val="24"/>
    </w:rPr>
  </w:style>
  <w:style w:type="paragraph" w:customStyle="1" w:styleId="TITLEPAGEUMP">
    <w:name w:val="TITLE PAGE UMP"/>
    <w:basedOn w:val="Normal"/>
    <w:autoRedefine/>
    <w:rsid w:val="00C9062D"/>
    <w:pPr>
      <w:tabs>
        <w:tab w:val="right" w:pos="8471"/>
      </w:tabs>
      <w:spacing w:before="120" w:after="120" w:line="240" w:lineRule="auto"/>
      <w:jc w:val="center"/>
    </w:pPr>
    <w:rPr>
      <w:rFonts w:cs="Times New Roman"/>
      <w:sz w:val="24"/>
      <w:lang w:val="en-US"/>
    </w:rPr>
  </w:style>
  <w:style w:type="paragraph" w:customStyle="1" w:styleId="Dedicationtext">
    <w:name w:val="Dedication text"/>
    <w:basedOn w:val="Normal"/>
    <w:autoRedefine/>
    <w:rsid w:val="00C762AA"/>
    <w:pPr>
      <w:jc w:val="center"/>
    </w:pPr>
    <w:rPr>
      <w:sz w:val="24"/>
      <w:lang w:val="en-US"/>
    </w:rPr>
  </w:style>
  <w:style w:type="paragraph" w:customStyle="1" w:styleId="Abstractfont">
    <w:name w:val="Abstract font"/>
    <w:basedOn w:val="Normal"/>
    <w:autoRedefine/>
    <w:rsid w:val="00A3061A"/>
    <w:pPr>
      <w:spacing w:after="360" w:line="240" w:lineRule="auto"/>
      <w:jc w:val="both"/>
    </w:pPr>
    <w:rPr>
      <w:sz w:val="24"/>
      <w:lang w:val="en-US"/>
    </w:rPr>
  </w:style>
  <w:style w:type="paragraph" w:customStyle="1" w:styleId="Acknowledgmenttext">
    <w:name w:val="Acknowledgment text"/>
    <w:basedOn w:val="Normal"/>
    <w:autoRedefine/>
    <w:rsid w:val="001A3CEA"/>
    <w:pPr>
      <w:jc w:val="both"/>
    </w:pPr>
    <w:rPr>
      <w:lang w:val="en-US"/>
    </w:rPr>
  </w:style>
  <w:style w:type="paragraph" w:customStyle="1" w:styleId="Tabletextcenter">
    <w:name w:val="Table text center"/>
    <w:basedOn w:val="Tabletext"/>
    <w:autoRedefine/>
    <w:uiPriority w:val="29"/>
    <w:qFormat/>
    <w:rsid w:val="00054802"/>
    <w:pPr>
      <w:jc w:val="center"/>
    </w:pPr>
  </w:style>
  <w:style w:type="paragraph" w:customStyle="1" w:styleId="Tabletext">
    <w:name w:val="Table text"/>
    <w:basedOn w:val="Normal"/>
    <w:autoRedefine/>
    <w:qFormat/>
    <w:rsid w:val="006E7AE3"/>
    <w:pPr>
      <w:spacing w:after="0" w:line="240" w:lineRule="auto"/>
    </w:pPr>
    <w:rPr>
      <w:rFonts w:eastAsiaTheme="minorHAnsi" w:cs="Times New Roman"/>
      <w:szCs w:val="24"/>
    </w:rPr>
  </w:style>
  <w:style w:type="paragraph" w:customStyle="1" w:styleId="Tableheadercenter">
    <w:name w:val="Table header center"/>
    <w:basedOn w:val="Tableheader"/>
    <w:autoRedefine/>
    <w:uiPriority w:val="29"/>
    <w:qFormat/>
    <w:rsid w:val="00054802"/>
    <w:pPr>
      <w:jc w:val="center"/>
    </w:pPr>
  </w:style>
  <w:style w:type="paragraph" w:customStyle="1" w:styleId="Tableheader">
    <w:name w:val="Table header"/>
    <w:basedOn w:val="Tabletext"/>
    <w:autoRedefine/>
    <w:uiPriority w:val="29"/>
    <w:qFormat/>
    <w:rsid w:val="006E7AE3"/>
    <w:rPr>
      <w:b/>
    </w:rPr>
  </w:style>
  <w:style w:type="paragraph" w:customStyle="1" w:styleId="Tablesource">
    <w:name w:val="Table source"/>
    <w:basedOn w:val="CitationforFigureUMP"/>
    <w:next w:val="UMPParagraph"/>
    <w:autoRedefine/>
    <w:qFormat/>
    <w:rsid w:val="00054802"/>
    <w:pPr>
      <w:spacing w:before="360"/>
    </w:pPr>
  </w:style>
  <w:style w:type="paragraph" w:customStyle="1" w:styleId="CitationforFigureUMP">
    <w:name w:val="Citation for Figure UMP"/>
    <w:basedOn w:val="UMPParagraph"/>
    <w:next w:val="UMPParagraph2"/>
    <w:link w:val="CitationforFigureUMPChar"/>
    <w:autoRedefine/>
    <w:uiPriority w:val="10"/>
    <w:qFormat/>
    <w:rsid w:val="00596043"/>
    <w:rPr>
      <w:rFonts w:eastAsiaTheme="minorEastAsia"/>
    </w:rPr>
  </w:style>
  <w:style w:type="paragraph" w:customStyle="1" w:styleId="CaptionforFigurePlatesUMP">
    <w:name w:val="Caption for Figure&amp;Plates UMP"/>
    <w:basedOn w:val="Caption"/>
    <w:next w:val="UMPParagraph"/>
    <w:link w:val="CaptionforFigurePlatesUMPChar"/>
    <w:autoRedefine/>
    <w:uiPriority w:val="10"/>
    <w:qFormat/>
    <w:rsid w:val="00487BBB"/>
    <w:pPr>
      <w:keepNext/>
      <w:spacing w:before="120" w:after="120"/>
    </w:pPr>
    <w:rPr>
      <w:rFonts w:cs="Times New Roman"/>
      <w:b w:val="0"/>
      <w:noProof/>
      <w:color w:val="auto"/>
      <w:sz w:val="24"/>
      <w:lang w:val="en-GB"/>
    </w:rPr>
  </w:style>
  <w:style w:type="character" w:customStyle="1" w:styleId="CaptionforFigurePlatesUMPChar">
    <w:name w:val="Caption for Figure&amp;Plates UMP Char"/>
    <w:basedOn w:val="DefaultParagraphFont"/>
    <w:link w:val="CaptionforFigurePlatesUMP"/>
    <w:uiPriority w:val="10"/>
    <w:rsid w:val="00487BBB"/>
    <w:rPr>
      <w:rFonts w:cs="Times New Roman"/>
      <w:bCs/>
      <w:noProof/>
      <w:sz w:val="24"/>
      <w:szCs w:val="18"/>
      <w:lang w:val="en-GB"/>
    </w:rPr>
  </w:style>
  <w:style w:type="character" w:customStyle="1" w:styleId="CitationforFigureUMPChar">
    <w:name w:val="Citation for Figure UMP Char"/>
    <w:basedOn w:val="CaptionforFigurePlatesUMPChar"/>
    <w:link w:val="CitationforFigureUMP"/>
    <w:uiPriority w:val="10"/>
    <w:rsid w:val="00596043"/>
    <w:rPr>
      <w:rFonts w:ascii="Times New Roman" w:hAnsi="Times New Roman" w:cs="Times New Roman"/>
      <w:bCs w:val="0"/>
      <w:noProof/>
      <w:sz w:val="24"/>
      <w:szCs w:val="18"/>
      <w:lang w:val="en-GB"/>
    </w:rPr>
  </w:style>
  <w:style w:type="paragraph" w:customStyle="1" w:styleId="CaptionforTableUMP">
    <w:name w:val="Caption for Table UMP"/>
    <w:basedOn w:val="Caption"/>
    <w:link w:val="CaptionforTableUMPChar"/>
    <w:autoRedefine/>
    <w:uiPriority w:val="10"/>
    <w:qFormat/>
    <w:rsid w:val="00A3061A"/>
    <w:pPr>
      <w:keepNext/>
      <w:tabs>
        <w:tab w:val="left" w:pos="1440"/>
      </w:tabs>
      <w:spacing w:before="120" w:after="120"/>
    </w:pPr>
    <w:rPr>
      <w:rFonts w:ascii="Times New Roman" w:eastAsiaTheme="minorHAnsi" w:hAnsi="Times New Roman" w:cs="Times New Roman"/>
      <w:b w:val="0"/>
      <w:noProof/>
      <w:color w:val="auto"/>
      <w:sz w:val="24"/>
    </w:rPr>
  </w:style>
  <w:style w:type="character" w:customStyle="1" w:styleId="CaptionforTableUMPChar">
    <w:name w:val="Caption for Table UMP Char"/>
    <w:basedOn w:val="DefaultParagraphFont"/>
    <w:link w:val="CaptionforTableUMP"/>
    <w:uiPriority w:val="10"/>
    <w:rsid w:val="00A3061A"/>
    <w:rPr>
      <w:rFonts w:ascii="Times New Roman" w:eastAsiaTheme="minorHAnsi" w:hAnsi="Times New Roman" w:cs="Times New Roman"/>
      <w:bCs/>
      <w:noProof/>
      <w:sz w:val="24"/>
      <w:szCs w:val="18"/>
    </w:rPr>
  </w:style>
  <w:style w:type="paragraph" w:customStyle="1" w:styleId="DECLARATIONWITHLOGO">
    <w:name w:val="DECLARATION WITH LOGO"/>
    <w:basedOn w:val="TITLEATROMANPAGES2"/>
    <w:autoRedefine/>
    <w:qFormat/>
    <w:rsid w:val="00903DB1"/>
    <w:pPr>
      <w:spacing w:before="1800" w:line="240" w:lineRule="auto"/>
    </w:pPr>
  </w:style>
  <w:style w:type="paragraph" w:customStyle="1" w:styleId="TITLEATROMANPAGES2">
    <w:name w:val="TITLE AT ROMAN PAGES 2"/>
    <w:basedOn w:val="TITLEATROMANPAGES"/>
    <w:next w:val="NormalParagraphonPreface1"/>
    <w:autoRedefine/>
    <w:qFormat/>
    <w:rsid w:val="00933CA3"/>
    <w:pPr>
      <w:outlineLvl w:val="9"/>
    </w:pPr>
  </w:style>
  <w:style w:type="paragraph" w:customStyle="1" w:styleId="PictureLocationUMP">
    <w:name w:val="Picture Location UMP"/>
    <w:basedOn w:val="UMPParagraph"/>
    <w:next w:val="CaptionforFigurePlatesUMP"/>
    <w:autoRedefine/>
    <w:uiPriority w:val="10"/>
    <w:qFormat/>
    <w:rsid w:val="00FA6481"/>
    <w:pPr>
      <w:spacing w:line="240" w:lineRule="auto"/>
      <w:jc w:val="center"/>
    </w:pPr>
    <w:rPr>
      <w:noProof/>
      <w:lang w:eastAsia="en-MY"/>
    </w:rPr>
  </w:style>
  <w:style w:type="paragraph" w:customStyle="1" w:styleId="CaptionforEquationUMP">
    <w:name w:val="Caption for Equation UMP"/>
    <w:basedOn w:val="Normal"/>
    <w:autoRedefine/>
    <w:uiPriority w:val="10"/>
    <w:qFormat/>
    <w:rsid w:val="00962F66"/>
    <w:pPr>
      <w:spacing w:after="0" w:line="240" w:lineRule="auto"/>
      <w:jc w:val="center"/>
    </w:pPr>
    <w:rPr>
      <w:rFonts w:cs="Times New Roman"/>
      <w:sz w:val="24"/>
    </w:rPr>
  </w:style>
  <w:style w:type="paragraph" w:customStyle="1" w:styleId="EndNoteBibliography">
    <w:name w:val="EndNote Bibliography"/>
    <w:basedOn w:val="Normal"/>
    <w:link w:val="EndNoteBibliographyChar"/>
    <w:autoRedefine/>
    <w:rsid w:val="000E591C"/>
    <w:pPr>
      <w:spacing w:line="360" w:lineRule="auto"/>
      <w:ind w:left="720" w:hanging="720"/>
    </w:pPr>
    <w:rPr>
      <w:rFonts w:ascii="Times New Roman" w:hAnsi="Times New Roman" w:cs="Times New Roman"/>
      <w:noProof/>
      <w:sz w:val="24"/>
      <w:lang w:val="en-US"/>
    </w:rPr>
  </w:style>
  <w:style w:type="character" w:customStyle="1" w:styleId="EndNoteBibliographyChar">
    <w:name w:val="EndNote Bibliography Char"/>
    <w:basedOn w:val="UMPParagraphChar"/>
    <w:link w:val="EndNoteBibliography"/>
    <w:rsid w:val="000E591C"/>
    <w:rPr>
      <w:rFonts w:ascii="Times New Roman" w:eastAsia="Times New Roman" w:hAnsi="Times New Roman" w:cs="Times New Roman"/>
      <w:noProof/>
      <w:color w:val="000000" w:themeColor="text1"/>
      <w:sz w:val="24"/>
      <w:szCs w:val="24"/>
      <w:lang w:val="en-US"/>
    </w:rPr>
  </w:style>
  <w:style w:type="table" w:customStyle="1" w:styleId="TableGrid1">
    <w:name w:val="Table Grid1"/>
    <w:basedOn w:val="TableNormal"/>
    <w:next w:val="TableGrid"/>
    <w:uiPriority w:val="59"/>
    <w:rsid w:val="000A505B"/>
    <w:pPr>
      <w:spacing w:after="0" w:line="240" w:lineRule="auto"/>
    </w:pPr>
    <w:rPr>
      <w:rFonts w:ascii="Times New Roman" w:eastAsiaTheme="minorHAnsi"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laration">
    <w:name w:val="Declaration"/>
    <w:basedOn w:val="Abstractfont"/>
    <w:autoRedefine/>
    <w:qFormat/>
    <w:rsid w:val="00903DB1"/>
    <w:pPr>
      <w:spacing w:after="0" w:line="360" w:lineRule="auto"/>
    </w:pPr>
  </w:style>
  <w:style w:type="paragraph" w:customStyle="1" w:styleId="Figure">
    <w:name w:val="Figure"/>
    <w:basedOn w:val="CaptionforFigurePlatesUMP"/>
    <w:autoRedefine/>
    <w:qFormat/>
    <w:rsid w:val="00596F28"/>
    <w:pPr>
      <w:jc w:val="center"/>
    </w:pPr>
  </w:style>
  <w:style w:type="paragraph" w:customStyle="1" w:styleId="CitationforTableUMP">
    <w:name w:val="Citation for Table UMP"/>
    <w:basedOn w:val="CitationforFigureUMP"/>
    <w:next w:val="UMPParagraph2"/>
    <w:autoRedefine/>
    <w:uiPriority w:val="10"/>
    <w:qFormat/>
    <w:rsid w:val="00BF6A7E"/>
    <w:pPr>
      <w:spacing w:before="120"/>
    </w:pPr>
  </w:style>
  <w:style w:type="character" w:styleId="CommentReference">
    <w:name w:val="annotation reference"/>
    <w:basedOn w:val="DefaultParagraphFont"/>
    <w:uiPriority w:val="99"/>
    <w:semiHidden/>
    <w:unhideWhenUsed/>
    <w:rsid w:val="00D33A77"/>
    <w:rPr>
      <w:sz w:val="16"/>
      <w:szCs w:val="16"/>
    </w:rPr>
  </w:style>
  <w:style w:type="paragraph" w:styleId="CommentText">
    <w:name w:val="annotation text"/>
    <w:basedOn w:val="Normal"/>
    <w:link w:val="CommentTextChar"/>
    <w:uiPriority w:val="99"/>
    <w:semiHidden/>
    <w:unhideWhenUsed/>
    <w:rsid w:val="00D33A77"/>
    <w:pPr>
      <w:spacing w:line="240" w:lineRule="auto"/>
    </w:pPr>
    <w:rPr>
      <w:sz w:val="20"/>
      <w:szCs w:val="20"/>
    </w:rPr>
  </w:style>
  <w:style w:type="character" w:customStyle="1" w:styleId="CommentTextChar">
    <w:name w:val="Comment Text Char"/>
    <w:basedOn w:val="DefaultParagraphFont"/>
    <w:link w:val="CommentText"/>
    <w:uiPriority w:val="99"/>
    <w:semiHidden/>
    <w:rsid w:val="00D33A77"/>
    <w:rPr>
      <w:sz w:val="20"/>
      <w:szCs w:val="20"/>
    </w:rPr>
  </w:style>
  <w:style w:type="paragraph" w:styleId="CommentSubject">
    <w:name w:val="annotation subject"/>
    <w:basedOn w:val="CommentText"/>
    <w:next w:val="CommentText"/>
    <w:link w:val="CommentSubjectChar"/>
    <w:uiPriority w:val="99"/>
    <w:semiHidden/>
    <w:unhideWhenUsed/>
    <w:rsid w:val="00D33A77"/>
    <w:rPr>
      <w:b/>
      <w:bCs/>
    </w:rPr>
  </w:style>
  <w:style w:type="character" w:customStyle="1" w:styleId="CommentSubjectChar">
    <w:name w:val="Comment Subject Char"/>
    <w:basedOn w:val="CommentTextChar"/>
    <w:link w:val="CommentSubject"/>
    <w:uiPriority w:val="99"/>
    <w:semiHidden/>
    <w:rsid w:val="00D33A77"/>
    <w:rPr>
      <w:b/>
      <w:bCs/>
      <w:sz w:val="20"/>
      <w:szCs w:val="20"/>
    </w:rPr>
  </w:style>
  <w:style w:type="table" w:styleId="TableGridLight">
    <w:name w:val="Grid Table Light"/>
    <w:basedOn w:val="TableNormal"/>
    <w:uiPriority w:val="40"/>
    <w:rsid w:val="00065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0653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aptionforReferences">
    <w:name w:val="Caption for References"/>
    <w:basedOn w:val="Normal"/>
    <w:autoRedefine/>
    <w:uiPriority w:val="19"/>
    <w:qFormat/>
    <w:rsid w:val="00962F66"/>
    <w:pPr>
      <w:widowControl w:val="0"/>
      <w:autoSpaceDE w:val="0"/>
      <w:autoSpaceDN w:val="0"/>
      <w:adjustRightInd w:val="0"/>
      <w:spacing w:after="240" w:line="240" w:lineRule="auto"/>
      <w:ind w:left="720" w:hanging="720"/>
    </w:pPr>
    <w:rPr>
      <w:rFonts w:ascii="Times New Roman" w:hAnsi="Times New Roman" w:cs="Times New Roman"/>
      <w:noProof/>
      <w:szCs w:val="24"/>
      <w:lang w:val="en-GB"/>
    </w:rPr>
  </w:style>
  <w:style w:type="paragraph" w:customStyle="1" w:styleId="Tabletextleft">
    <w:name w:val="Table text left"/>
    <w:basedOn w:val="Tabletextcenter"/>
    <w:autoRedefine/>
    <w:uiPriority w:val="29"/>
    <w:qFormat/>
    <w:rsid w:val="00962F66"/>
    <w:pPr>
      <w:tabs>
        <w:tab w:val="left" w:pos="0"/>
      </w:tabs>
      <w:spacing w:line="360" w:lineRule="auto"/>
      <w:jc w:val="left"/>
    </w:pPr>
    <w:rPr>
      <w:rFonts w:ascii="Times New Roman" w:hAnsi="Times New Roman"/>
      <w:sz w:val="24"/>
      <w:lang w:val="en-GB"/>
    </w:rPr>
  </w:style>
  <w:style w:type="paragraph" w:customStyle="1" w:styleId="SoureforFigureUMP">
    <w:name w:val="Soure for Figure UMP"/>
    <w:basedOn w:val="CaptionforFigurePlatesUMP"/>
    <w:next w:val="UMPParagraph2"/>
    <w:link w:val="SoureforFigureUMPChar"/>
    <w:autoRedefine/>
    <w:uiPriority w:val="10"/>
    <w:qFormat/>
    <w:rsid w:val="006D09AF"/>
    <w:pPr>
      <w:spacing w:before="0" w:afterLines="150" w:after="150"/>
      <w:jc w:val="both"/>
    </w:pPr>
    <w:rPr>
      <w:rFonts w:ascii="Times New Roman" w:hAnsi="Times New Roman"/>
    </w:rPr>
  </w:style>
  <w:style w:type="character" w:customStyle="1" w:styleId="SoureforFigureUMPChar">
    <w:name w:val="Soure for Figure UMP Char"/>
    <w:basedOn w:val="CaptionforFigurePlatesUMPChar"/>
    <w:link w:val="SoureforFigureUMP"/>
    <w:uiPriority w:val="10"/>
    <w:rsid w:val="006D09AF"/>
    <w:rPr>
      <w:rFonts w:ascii="Times New Roman" w:hAnsi="Times New Roman" w:cs="Times New Roman"/>
      <w:bCs/>
      <w:noProof/>
      <w:sz w:val="24"/>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44302">
      <w:bodyDiv w:val="1"/>
      <w:marLeft w:val="0"/>
      <w:marRight w:val="0"/>
      <w:marTop w:val="0"/>
      <w:marBottom w:val="0"/>
      <w:divBdr>
        <w:top w:val="none" w:sz="0" w:space="0" w:color="auto"/>
        <w:left w:val="none" w:sz="0" w:space="0" w:color="auto"/>
        <w:bottom w:val="none" w:sz="0" w:space="0" w:color="auto"/>
        <w:right w:val="none" w:sz="0" w:space="0" w:color="auto"/>
      </w:divBdr>
      <w:divsChild>
        <w:div w:id="950625718">
          <w:marLeft w:val="547"/>
          <w:marRight w:val="0"/>
          <w:marTop w:val="0"/>
          <w:marBottom w:val="0"/>
          <w:divBdr>
            <w:top w:val="none" w:sz="0" w:space="0" w:color="auto"/>
            <w:left w:val="none" w:sz="0" w:space="0" w:color="auto"/>
            <w:bottom w:val="none" w:sz="0" w:space="0" w:color="auto"/>
            <w:right w:val="none" w:sz="0" w:space="0" w:color="auto"/>
          </w:divBdr>
        </w:div>
      </w:divsChild>
    </w:div>
    <w:div w:id="974410402">
      <w:bodyDiv w:val="1"/>
      <w:marLeft w:val="0"/>
      <w:marRight w:val="0"/>
      <w:marTop w:val="0"/>
      <w:marBottom w:val="0"/>
      <w:divBdr>
        <w:top w:val="none" w:sz="0" w:space="0" w:color="auto"/>
        <w:left w:val="none" w:sz="0" w:space="0" w:color="auto"/>
        <w:bottom w:val="none" w:sz="0" w:space="0" w:color="auto"/>
        <w:right w:val="none" w:sz="0" w:space="0" w:color="auto"/>
      </w:divBdr>
      <w:divsChild>
        <w:div w:id="2098818304">
          <w:marLeft w:val="0"/>
          <w:marRight w:val="0"/>
          <w:marTop w:val="0"/>
          <w:marBottom w:val="0"/>
          <w:divBdr>
            <w:top w:val="none" w:sz="0" w:space="0" w:color="auto"/>
            <w:left w:val="none" w:sz="0" w:space="0" w:color="auto"/>
            <w:bottom w:val="none" w:sz="0" w:space="0" w:color="auto"/>
            <w:right w:val="none" w:sz="0" w:space="0" w:color="auto"/>
          </w:divBdr>
          <w:divsChild>
            <w:div w:id="119060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face\AppData\Local\Packages\Microsoft.MicrosoftEdge_8wekyb3d8bbwe\TempState\Downloads\UMP%20Thesis%20Template%20v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93E47683C145128A07B122887AFBC7"/>
        <w:category>
          <w:name w:val="General"/>
          <w:gallery w:val="placeholder"/>
        </w:category>
        <w:types>
          <w:type w:val="bbPlcHdr"/>
        </w:types>
        <w:behaviors>
          <w:behavior w:val="content"/>
        </w:behaviors>
        <w:guid w:val="{C637CCA1-0797-4E7F-8F8B-1BDB252E0C42}"/>
      </w:docPartPr>
      <w:docPartBody>
        <w:p w:rsidR="005541FD" w:rsidRDefault="00BF7938">
          <w:pPr>
            <w:pStyle w:val="E193E47683C145128A07B122887AFBC7"/>
          </w:pPr>
          <w:r w:rsidRPr="002D440C">
            <w:rPr>
              <w:rStyle w:val="PlaceholderText"/>
            </w:rPr>
            <w:t>Click here to enter text.</w:t>
          </w:r>
        </w:p>
      </w:docPartBody>
    </w:docPart>
    <w:docPart>
      <w:docPartPr>
        <w:name w:val="7CEEFD3C6A11436B9064062C59F3451C"/>
        <w:category>
          <w:name w:val="General"/>
          <w:gallery w:val="placeholder"/>
        </w:category>
        <w:types>
          <w:type w:val="bbPlcHdr"/>
        </w:types>
        <w:behaviors>
          <w:behavior w:val="content"/>
        </w:behaviors>
        <w:guid w:val="{D291EE1C-B42E-4ACC-A546-586423C2CC2F}"/>
      </w:docPartPr>
      <w:docPartBody>
        <w:p w:rsidR="005541FD" w:rsidRDefault="00BF7938">
          <w:pPr>
            <w:pStyle w:val="7CEEFD3C6A11436B9064062C59F3451C"/>
          </w:pPr>
          <w:r w:rsidRPr="002D440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7938"/>
    <w:rsid w:val="00064F57"/>
    <w:rsid w:val="00101760"/>
    <w:rsid w:val="001D15C7"/>
    <w:rsid w:val="002C3004"/>
    <w:rsid w:val="002F20AD"/>
    <w:rsid w:val="00480579"/>
    <w:rsid w:val="005541FD"/>
    <w:rsid w:val="005B6139"/>
    <w:rsid w:val="0079666F"/>
    <w:rsid w:val="007F6F5A"/>
    <w:rsid w:val="008B184D"/>
    <w:rsid w:val="008D37C4"/>
    <w:rsid w:val="0096083A"/>
    <w:rsid w:val="00A41099"/>
    <w:rsid w:val="00A77B6E"/>
    <w:rsid w:val="00BF7938"/>
    <w:rsid w:val="00D03641"/>
    <w:rsid w:val="00D822B4"/>
    <w:rsid w:val="00DA3580"/>
    <w:rsid w:val="00E66458"/>
    <w:rsid w:val="00EF282C"/>
    <w:rsid w:val="00EF52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3004"/>
    <w:rPr>
      <w:color w:val="808080"/>
    </w:rPr>
  </w:style>
  <w:style w:type="paragraph" w:customStyle="1" w:styleId="E193E47683C145128A07B122887AFBC7">
    <w:name w:val="E193E47683C145128A07B122887AFBC7"/>
  </w:style>
  <w:style w:type="paragraph" w:customStyle="1" w:styleId="7CEEFD3C6A11436B9064062C59F3451C">
    <w:name w:val="7CEEFD3C6A11436B9064062C59F345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E8ED-8906-4B74-B6FF-67F23E2D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UMP Thesis Template v1 (1)</Template>
  <TotalTime>47</TotalTime>
  <Pages>18</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UMP Thesis Template</vt:lpstr>
    </vt:vector>
  </TitlesOfParts>
  <Company>Universiti Malaysia Pahang</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UMP Thesis Template</dc:title>
  <dc:creator>Muhammad Fahmi Ismail</dc:creator>
  <cp:lastModifiedBy>NORHAYATI BINTI ROSLI .</cp:lastModifiedBy>
  <cp:revision>5</cp:revision>
  <cp:lastPrinted>2019-05-24T04:23:00Z</cp:lastPrinted>
  <dcterms:created xsi:type="dcterms:W3CDTF">2021-11-24T00:39:00Z</dcterms:created>
  <dcterms:modified xsi:type="dcterms:W3CDTF">2021-11-24T01:28:00Z</dcterms:modified>
  <cp:version>1</cp:version>
</cp:coreProperties>
</file>